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page" w:tblpX="1" w:tblpY="-495"/>
        <w:tblW w:w="2264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89"/>
        <w:gridCol w:w="423"/>
        <w:gridCol w:w="7078"/>
        <w:gridCol w:w="5652"/>
        <w:gridCol w:w="5652"/>
      </w:tblGrid>
      <w:tr w:rsidR="003D1B71" w14:paraId="7356B3EE" w14:textId="77777777" w:rsidTr="00EA43F5">
        <w:trPr>
          <w:gridAfter w:val="2"/>
          <w:wAfter w:w="11304" w:type="dxa"/>
          <w:trHeight w:val="2112"/>
        </w:trPr>
        <w:tc>
          <w:tcPr>
            <w:tcW w:w="3839" w:type="dxa"/>
            <w:gridSpan w:val="3"/>
            <w:vMerge w:val="restart"/>
            <w:tcBorders>
              <w:bottom w:val="nil"/>
            </w:tcBorders>
          </w:tcPr>
          <w:p w14:paraId="7FA95296" w14:textId="14E3A964" w:rsidR="003D1B71" w:rsidRDefault="00441340" w:rsidP="00441340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3A1302C" wp14:editId="56AD10A7">
                  <wp:extent cx="2348230" cy="23717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812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3" cy="237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DD2484B" w14:textId="77777777" w:rsidR="003D1B71" w:rsidRPr="0056708E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7078" w:type="dxa"/>
            <w:tcBorders>
              <w:bottom w:val="nil"/>
            </w:tcBorders>
          </w:tcPr>
          <w:p w14:paraId="343F16B4" w14:textId="1C0E2D98" w:rsidR="003D1B71" w:rsidRPr="000E6A7A" w:rsidRDefault="00441340" w:rsidP="00AD2228">
            <w:pPr>
              <w:pStyle w:val="Title"/>
              <w:spacing w:before="0" w:after="0"/>
              <w:ind w:left="454"/>
            </w:pPr>
            <w:r>
              <w:rPr>
                <w:rFonts w:ascii="Sylfaen" w:hAnsi="Sylfaen"/>
                <w:lang w:val="ka-GE"/>
              </w:rPr>
              <w:t>მედეა ლეჟავა</w:t>
            </w:r>
          </w:p>
        </w:tc>
      </w:tr>
      <w:tr w:rsidR="003D1B71" w:rsidRPr="00EA214F" w14:paraId="0201F9FC" w14:textId="77777777" w:rsidTr="00EA43F5">
        <w:trPr>
          <w:gridAfter w:val="2"/>
          <w:wAfter w:w="11304" w:type="dxa"/>
          <w:trHeight w:val="1589"/>
        </w:trPr>
        <w:tc>
          <w:tcPr>
            <w:tcW w:w="3839" w:type="dxa"/>
            <w:gridSpan w:val="3"/>
            <w:vMerge/>
            <w:tcBorders>
              <w:bottom w:val="nil"/>
            </w:tcBorders>
          </w:tcPr>
          <w:p w14:paraId="6041A8AC" w14:textId="77777777" w:rsidR="003D1B71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1F0A806" w14:textId="77777777" w:rsidR="003D1B71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8" w:type="dxa"/>
            <w:vMerge w:val="restart"/>
            <w:tcBorders>
              <w:bottom w:val="nil"/>
            </w:tcBorders>
            <w:vAlign w:val="bottom"/>
          </w:tcPr>
          <w:p w14:paraId="186ACA58" w14:textId="77777777" w:rsidR="003D1B71" w:rsidRDefault="00F879F4" w:rsidP="00441340">
            <w:pPr>
              <w:pStyle w:val="Heading2"/>
              <w:spacing w:before="0" w:after="0"/>
              <w:rPr>
                <w:rFonts w:ascii="Sylfaen" w:hAnsi="Sylfaen" w:cs="Calibri"/>
                <w:color w:val="0072C7"/>
                <w:lang w:val="ka-GE"/>
              </w:rPr>
            </w:pPr>
            <w:r>
              <w:rPr>
                <w:rFonts w:ascii="Sylfaen" w:hAnsi="Sylfaen" w:cs="Calibri"/>
                <w:color w:val="0072C7"/>
                <w:lang w:val="ka-GE"/>
              </w:rPr>
              <w:t xml:space="preserve">სამუშაო </w:t>
            </w:r>
            <w:r w:rsidR="00DA35A8">
              <w:rPr>
                <w:rFonts w:ascii="Sylfaen" w:hAnsi="Sylfaen" w:cs="Calibri"/>
                <w:color w:val="0072C7"/>
                <w:lang w:val="ka-GE"/>
              </w:rPr>
              <w:t>გამოცდილება</w:t>
            </w:r>
          </w:p>
          <w:p w14:paraId="53E1557A" w14:textId="77777777" w:rsidR="00F879F4" w:rsidRPr="00F879F4" w:rsidRDefault="00F879F4" w:rsidP="00441340">
            <w:pPr>
              <w:rPr>
                <w:rFonts w:ascii="Sylfaen" w:hAnsi="Sylfaen"/>
                <w:lang w:val="ka-GE"/>
              </w:rPr>
            </w:pPr>
          </w:p>
          <w:tbl>
            <w:tblPr>
              <w:tblW w:w="63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28"/>
              <w:gridCol w:w="4260"/>
            </w:tblGrid>
            <w:tr w:rsidR="00F879F4" w:rsidRPr="00103C5E" w14:paraId="4E95B238" w14:textId="77777777" w:rsidTr="00EA43F5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06991C6A" w14:textId="77777777" w:rsidR="00F879F4" w:rsidRPr="00F879F4" w:rsidRDefault="00F879F4" w:rsidP="00EA43F5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თარიღი</w:t>
                  </w:r>
                </w:p>
              </w:tc>
              <w:tc>
                <w:tcPr>
                  <w:tcW w:w="4260" w:type="dxa"/>
                  <w:shd w:val="clear" w:color="auto" w:fill="auto"/>
                  <w:vAlign w:val="center"/>
                </w:tcPr>
                <w:p w14:paraId="3AE3C1FC" w14:textId="67C35B6F" w:rsidR="00F879F4" w:rsidRPr="00441340" w:rsidRDefault="00EA43F5" w:rsidP="00EA43F5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2"/>
                      <w:szCs w:val="22"/>
                    </w:rPr>
                    <w:t>09.2022-</w:t>
                  </w:r>
                  <w:r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  <w:t>დღემდე</w:t>
                  </w:r>
                </w:p>
              </w:tc>
            </w:tr>
            <w:tr w:rsidR="00F879F4" w:rsidRPr="00103C5E" w14:paraId="34D2116F" w14:textId="77777777" w:rsidTr="00EA43F5">
              <w:trPr>
                <w:trHeight w:val="353"/>
              </w:trPr>
              <w:tc>
                <w:tcPr>
                  <w:tcW w:w="2128" w:type="dxa"/>
                  <w:shd w:val="clear" w:color="auto" w:fill="auto"/>
                </w:tcPr>
                <w:p w14:paraId="5FE2E7BB" w14:textId="77777777" w:rsidR="00F879F4" w:rsidRPr="00F879F4" w:rsidRDefault="00F879F4" w:rsidP="00EA43F5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დაწესებულების სახელწოდება და მდებარეობა</w:t>
                  </w:r>
                </w:p>
              </w:tc>
              <w:tc>
                <w:tcPr>
                  <w:tcW w:w="4260" w:type="dxa"/>
                  <w:shd w:val="clear" w:color="auto" w:fill="auto"/>
                  <w:vAlign w:val="center"/>
                </w:tcPr>
                <w:p w14:paraId="1EE0E586" w14:textId="4CA89AF1" w:rsidR="00F879F4" w:rsidRPr="00441340" w:rsidRDefault="00441340" w:rsidP="00EA43F5">
                  <w:pPr>
                    <w:tabs>
                      <w:tab w:val="left" w:pos="1576"/>
                    </w:tabs>
                    <w:spacing w:after="120"/>
                    <w:jc w:val="both"/>
                    <w:rPr>
                      <w:rFonts w:ascii="Sylfaen" w:hAnsi="Sylfaen"/>
                      <w:b/>
                      <w:lang w:val="ka-GE"/>
                    </w:rPr>
                  </w:pPr>
                  <w:r w:rsidRPr="00EA43F5">
                    <w:rPr>
                      <w:rFonts w:ascii="Sylfaen" w:hAnsi="Sylfaen"/>
                      <w:b/>
                      <w:sz w:val="20"/>
                      <w:szCs w:val="20"/>
                      <w:lang w:val="ka-GE"/>
                    </w:rPr>
                    <w:t xml:space="preserve">თანამედროვე </w:t>
                  </w:r>
                  <w:r w:rsidRPr="00EA43F5">
                    <w:rPr>
                      <w:rFonts w:ascii="Sylfaen" w:hAnsi="Sylfaen"/>
                      <w:b/>
                      <w:sz w:val="20"/>
                      <w:szCs w:val="20"/>
                      <w:lang w:val="de-DE"/>
                    </w:rPr>
                    <w:t>ტექნოლოგიების დასავლეთის რეგიონული ცენტრი</w:t>
                  </w:r>
                  <w:r w:rsidRPr="00EA43F5">
                    <w:rPr>
                      <w:rFonts w:ascii="Sylfaen" w:hAnsi="Sylfaen"/>
                      <w:b/>
                      <w:sz w:val="20"/>
                      <w:szCs w:val="20"/>
                      <w:lang w:val="ka-GE"/>
                    </w:rPr>
                    <w:t xml:space="preserve">, ქუთაისი ფოთის 40. </w:t>
                  </w:r>
                </w:p>
              </w:tc>
            </w:tr>
            <w:tr w:rsidR="00F879F4" w:rsidRPr="00103C5E" w14:paraId="517BDB27" w14:textId="77777777" w:rsidTr="00EA43F5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79F39B4C" w14:textId="77777777" w:rsidR="00F879F4" w:rsidRPr="00F879F4" w:rsidRDefault="00F879F4" w:rsidP="00EA43F5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დაწესებულების </w:t>
                  </w: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 xml:space="preserve">საქმიანობის ტიპი </w:t>
                  </w:r>
                </w:p>
              </w:tc>
              <w:tc>
                <w:tcPr>
                  <w:tcW w:w="4260" w:type="dxa"/>
                  <w:shd w:val="clear" w:color="auto" w:fill="auto"/>
                  <w:vAlign w:val="center"/>
                </w:tcPr>
                <w:p w14:paraId="1199B9DC" w14:textId="5691CB1A" w:rsidR="00F879F4" w:rsidRPr="00A17177" w:rsidRDefault="00441340" w:rsidP="00EA43F5">
                  <w:pPr>
                    <w:pStyle w:val="Aaoeeu"/>
                    <w:framePr w:hSpace="180" w:wrap="around" w:hAnchor="page" w:x="1" w:y="-495"/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  <w:t xml:space="preserve">მიმღები განყოფილება </w:t>
                  </w:r>
                </w:p>
              </w:tc>
            </w:tr>
            <w:tr w:rsidR="00F879F4" w:rsidRPr="00103C5E" w14:paraId="0A1C5F67" w14:textId="77777777" w:rsidTr="00EA43F5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179343C8" w14:textId="77777777" w:rsidR="00F879F4" w:rsidRPr="00F879F4" w:rsidRDefault="00F879F4" w:rsidP="00EA43F5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თანამდებობა</w:t>
                  </w:r>
                </w:p>
              </w:tc>
              <w:tc>
                <w:tcPr>
                  <w:tcW w:w="4260" w:type="dxa"/>
                  <w:shd w:val="clear" w:color="auto" w:fill="auto"/>
                  <w:vAlign w:val="center"/>
                </w:tcPr>
                <w:p w14:paraId="079C169E" w14:textId="12B4B78F" w:rsidR="00F879F4" w:rsidRPr="00A17177" w:rsidRDefault="00441340" w:rsidP="00EA43F5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</w:pPr>
                  <w:r w:rsidRPr="00441340">
                    <w:rPr>
                      <w:rFonts w:ascii="Sylfaen" w:hAnsi="Sylfaen"/>
                      <w:b/>
                      <w:lang w:val="de-DE"/>
                    </w:rPr>
                    <w:t>უმცროსი ექიმი</w:t>
                  </w:r>
                </w:p>
              </w:tc>
            </w:tr>
            <w:tr w:rsidR="00F879F4" w:rsidRPr="00103C5E" w14:paraId="02A9A342" w14:textId="77777777" w:rsidTr="00EA43F5">
              <w:trPr>
                <w:trHeight w:val="43"/>
              </w:trPr>
              <w:tc>
                <w:tcPr>
                  <w:tcW w:w="2128" w:type="dxa"/>
                  <w:shd w:val="clear" w:color="auto" w:fill="auto"/>
                </w:tcPr>
                <w:p w14:paraId="7D84A823" w14:textId="77777777" w:rsidR="00F879F4" w:rsidRPr="00F879F4" w:rsidRDefault="00F879F4" w:rsidP="00EA43F5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Arial Narrow" w:hAnsi="Arial Narrow"/>
                      <w:b/>
                      <w:i w:val="0"/>
                      <w:sz w:val="20"/>
                    </w:rPr>
                    <w:t xml:space="preserve"> </w:t>
                  </w: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ძირითადი ფუნქციები და მოვალეობები</w:t>
                  </w:r>
                </w:p>
              </w:tc>
              <w:tc>
                <w:tcPr>
                  <w:tcW w:w="4260" w:type="dxa"/>
                  <w:shd w:val="clear" w:color="auto" w:fill="auto"/>
                  <w:vAlign w:val="center"/>
                </w:tcPr>
                <w:p w14:paraId="0888C992" w14:textId="7B2CC92A" w:rsidR="00E77188" w:rsidRPr="00EA43F5" w:rsidRDefault="00EA43F5" w:rsidP="00EA43F5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</w:pPr>
                  <w:r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 პაციენტის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მართვაში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მონაწილეობის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მიღება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,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პასუხისმგებელი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ექიმის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ასისტირება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;</w:t>
                  </w:r>
                  <w:r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სამედიცინო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დოკუმენტაციის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წარმოება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,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დადგენილი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წესების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შესაბამისად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;</w:t>
                  </w:r>
                  <w:r w:rsidRPr="00366318"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სამედიცინო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მანიპულაციების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განხორციელება</w:t>
                  </w:r>
                  <w:proofErr w:type="spellEnd"/>
                  <w:r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>, პაციენტის შესაბამის განყოფილებაში გადამისამართება.</w:t>
                  </w:r>
                </w:p>
              </w:tc>
            </w:tr>
          </w:tbl>
          <w:p w14:paraId="40E8DDD0" w14:textId="08D8EF8A" w:rsidR="00F879F4" w:rsidRDefault="00F879F4" w:rsidP="00441340">
            <w:pPr>
              <w:pStyle w:val="Heading2"/>
              <w:spacing w:before="0" w:after="0"/>
              <w:rPr>
                <w:rFonts w:ascii="Sylfaen" w:hAnsi="Sylfaen" w:cs="Calibri"/>
                <w:color w:val="0072C7"/>
                <w:lang w:val="ka-GE"/>
              </w:rPr>
            </w:pPr>
          </w:p>
          <w:p w14:paraId="056A2D1F" w14:textId="77777777" w:rsidR="00A72DF3" w:rsidRPr="00A72DF3" w:rsidRDefault="00A72DF3" w:rsidP="00A72DF3">
            <w:pPr>
              <w:rPr>
                <w:rFonts w:ascii="Sylfaen" w:hAnsi="Sylfaen"/>
                <w:lang w:val="ka-GE"/>
              </w:rPr>
            </w:pPr>
          </w:p>
          <w:tbl>
            <w:tblPr>
              <w:tblW w:w="6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28"/>
              <w:gridCol w:w="4277"/>
            </w:tblGrid>
            <w:tr w:rsidR="00F879F4" w:rsidRPr="00103C5E" w14:paraId="3D2E95BB" w14:textId="77777777" w:rsidTr="00B62FBB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40924F4E" w14:textId="77777777" w:rsidR="00F879F4" w:rsidRPr="00F879F4" w:rsidRDefault="00F879F4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თარიღი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47F92C8A" w14:textId="4C978ED6" w:rsidR="00F879F4" w:rsidRPr="002C40D9" w:rsidRDefault="00EA43F5" w:rsidP="00441340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2"/>
                      <w:szCs w:val="22"/>
                    </w:rPr>
                    <w:t>09.2022-</w:t>
                  </w:r>
                  <w:r>
                    <w:rPr>
                      <w:rFonts w:ascii="Sylfaen" w:hAnsi="Sylfaen"/>
                      <w:b/>
                      <w:sz w:val="22"/>
                      <w:szCs w:val="22"/>
                      <w:lang w:val="ka-GE"/>
                    </w:rPr>
                    <w:t>დღემდე</w:t>
                  </w:r>
                </w:p>
              </w:tc>
            </w:tr>
            <w:tr w:rsidR="00F879F4" w:rsidRPr="00103C5E" w14:paraId="5F119784" w14:textId="77777777" w:rsidTr="00B62FBB">
              <w:trPr>
                <w:trHeight w:val="353"/>
              </w:trPr>
              <w:tc>
                <w:tcPr>
                  <w:tcW w:w="2128" w:type="dxa"/>
                  <w:shd w:val="clear" w:color="auto" w:fill="auto"/>
                </w:tcPr>
                <w:p w14:paraId="3F32FA7B" w14:textId="77777777" w:rsidR="00F879F4" w:rsidRPr="00F879F4" w:rsidRDefault="00F879F4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დაწესებულების სახელწოდება და მდებარეობა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21C00878" w14:textId="1556356D" w:rsidR="00F879F4" w:rsidRPr="005D5A64" w:rsidRDefault="00EA43F5" w:rsidP="00441340">
                  <w:pPr>
                    <w:pStyle w:val="Aaoeeu"/>
                    <w:framePr w:hSpace="180" w:wrap="around" w:hAnchor="page" w:x="1" w:y="-495"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აკაკი წერეთლის სახელობის სახელმწიფო უნივერსიტეტი </w:t>
                  </w:r>
                </w:p>
              </w:tc>
            </w:tr>
            <w:tr w:rsidR="00F879F4" w:rsidRPr="00103C5E" w14:paraId="5F2B202B" w14:textId="77777777" w:rsidTr="00B62FBB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40EE9E6F" w14:textId="77777777" w:rsidR="00F879F4" w:rsidRPr="00F879F4" w:rsidRDefault="00F879F4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დაწესებულების </w:t>
                  </w: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 xml:space="preserve">საქმიანობის ტიპი 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1D40EF5A" w14:textId="38A41420" w:rsidR="00F879F4" w:rsidRPr="005D5A64" w:rsidRDefault="00EA43F5" w:rsidP="00441340">
                  <w:pPr>
                    <w:pStyle w:val="Aaoeeu"/>
                    <w:framePr w:hSpace="180" w:wrap="around" w:hAnchor="page" w:x="1" w:y="-495"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მედიცინის ფაკულტეტი  </w:t>
                  </w:r>
                </w:p>
              </w:tc>
            </w:tr>
            <w:tr w:rsidR="00F879F4" w:rsidRPr="00103C5E" w14:paraId="761FE9ED" w14:textId="77777777" w:rsidTr="00B62FBB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147DEE9C" w14:textId="77777777" w:rsidR="00F879F4" w:rsidRPr="00F879F4" w:rsidRDefault="00F879F4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თანამდებობა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3E379A1C" w14:textId="51BE05C4" w:rsidR="00F879F4" w:rsidRPr="005D5A64" w:rsidRDefault="00EA43F5" w:rsidP="00441340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>ტუტორი</w:t>
                  </w:r>
                </w:p>
              </w:tc>
            </w:tr>
            <w:tr w:rsidR="00F879F4" w:rsidRPr="00103C5E" w14:paraId="34207CD0" w14:textId="77777777" w:rsidTr="00B62FBB">
              <w:trPr>
                <w:trHeight w:val="43"/>
              </w:trPr>
              <w:tc>
                <w:tcPr>
                  <w:tcW w:w="2128" w:type="dxa"/>
                  <w:shd w:val="clear" w:color="auto" w:fill="auto"/>
                </w:tcPr>
                <w:p w14:paraId="415E2D6C" w14:textId="77777777" w:rsidR="00F879F4" w:rsidRPr="00F879F4" w:rsidRDefault="00F879F4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Arial Narrow" w:hAnsi="Arial Narrow"/>
                      <w:b/>
                      <w:i w:val="0"/>
                      <w:sz w:val="20"/>
                    </w:rPr>
                    <w:t xml:space="preserve"> </w:t>
                  </w: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ძირითადი ფუნქციები და მოვალეობები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51EE0AC8" w14:textId="4FFC3248" w:rsidR="00E77188" w:rsidRPr="00EA43F5" w:rsidRDefault="00EA43F5" w:rsidP="00EA43F5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lang w:val="ka-GE"/>
                    </w:rPr>
                  </w:pPr>
                  <w:r w:rsidRPr="00EA43F5">
                    <w:rPr>
                      <w:rFonts w:ascii="Sylfaen" w:hAnsi="Sylfaen"/>
                      <w:lang w:val="de-DE"/>
                    </w:rPr>
                    <w:t>PBL-</w:t>
                  </w:r>
                  <w:r w:rsidRPr="00EA43F5">
                    <w:rPr>
                      <w:rFonts w:ascii="Sylfaen" w:hAnsi="Sylfaen"/>
                      <w:lang w:val="ka-GE"/>
                    </w:rPr>
                    <w:t>პროგრამის ქე</w:t>
                  </w:r>
                  <w:r>
                    <w:rPr>
                      <w:rFonts w:ascii="Sylfaen" w:hAnsi="Sylfaen"/>
                      <w:lang w:val="ka-GE"/>
                    </w:rPr>
                    <w:t xml:space="preserve">ისების განხილვა; </w:t>
                  </w:r>
                  <w:r>
                    <w:rPr>
                      <w:rFonts w:ascii="Sylfaen" w:hAnsi="Sylfaen"/>
                    </w:rPr>
                    <w:t>LOBS-</w:t>
                  </w:r>
                  <w:r>
                    <w:rPr>
                      <w:rFonts w:ascii="Sylfaen" w:hAnsi="Sylfaen"/>
                      <w:lang w:val="ka-GE"/>
                    </w:rPr>
                    <w:t xml:space="preserve">ების განსაზღვრა; სტუდენტების შეფასება; მტკიცებით მედიცინაზე დაფუძნებული მასალების გამოყენება სწაველბის პროცესში. </w:t>
                  </w:r>
                </w:p>
              </w:tc>
            </w:tr>
          </w:tbl>
          <w:p w14:paraId="5D610F74" w14:textId="77777777" w:rsidR="00C6421B" w:rsidRDefault="00C6421B" w:rsidP="00441340">
            <w:pPr>
              <w:rPr>
                <w:rFonts w:ascii="Sylfaen" w:hAnsi="Sylfaen"/>
                <w:lang w:val="ka-GE"/>
              </w:rPr>
            </w:pPr>
          </w:p>
          <w:p w14:paraId="1C968097" w14:textId="77777777" w:rsidR="00EA214F" w:rsidRDefault="00EA214F" w:rsidP="00441340">
            <w:pPr>
              <w:rPr>
                <w:rFonts w:ascii="Sylfaen" w:hAnsi="Sylfaen"/>
                <w:lang w:val="ka-GE"/>
              </w:rPr>
            </w:pPr>
          </w:p>
          <w:tbl>
            <w:tblPr>
              <w:tblW w:w="6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28"/>
              <w:gridCol w:w="4277"/>
            </w:tblGrid>
            <w:tr w:rsidR="00E77188" w:rsidRPr="00103C5E" w14:paraId="27E653AF" w14:textId="77777777" w:rsidTr="002B286D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54CFE56A" w14:textId="77777777" w:rsidR="00E77188" w:rsidRPr="00F879F4" w:rsidRDefault="00E77188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თარიღი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46A0F510" w14:textId="146B7285" w:rsidR="00E77188" w:rsidRPr="00EA43F5" w:rsidRDefault="00EA43F5" w:rsidP="00441340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bCs/>
                      <w:lang w:val="ka-GE"/>
                    </w:rPr>
                  </w:pPr>
                  <w:r w:rsidRPr="00EA43F5">
                    <w:rPr>
                      <w:rFonts w:ascii="Sylfaen" w:hAnsi="Sylfaen" w:cstheme="minorHAnsi"/>
                      <w:b/>
                      <w:bCs/>
                      <w:lang w:val="ka-GE"/>
                    </w:rPr>
                    <w:t>01/08/21-</w:t>
                  </w:r>
                  <w:r w:rsidRPr="00EA43F5">
                    <w:rPr>
                      <w:rFonts w:ascii="Sylfaen" w:hAnsi="Sylfaen" w:cstheme="minorHAnsi"/>
                      <w:b/>
                      <w:bCs/>
                    </w:rPr>
                    <w:t xml:space="preserve"> </w:t>
                  </w:r>
                  <w:r w:rsidRPr="00EA43F5">
                    <w:rPr>
                      <w:rFonts w:ascii="Sylfaen" w:hAnsi="Sylfaen" w:cstheme="minorHAnsi"/>
                      <w:b/>
                      <w:bCs/>
                      <w:lang w:val="ka-GE"/>
                    </w:rPr>
                    <w:t>12</w:t>
                  </w:r>
                  <w:r w:rsidRPr="00EA43F5">
                    <w:rPr>
                      <w:rFonts w:ascii="Sylfaen" w:hAnsi="Sylfaen" w:cstheme="minorHAnsi"/>
                      <w:b/>
                      <w:bCs/>
                    </w:rPr>
                    <w:t>/</w:t>
                  </w:r>
                  <w:r w:rsidRPr="00EA43F5">
                    <w:rPr>
                      <w:rFonts w:ascii="Sylfaen" w:hAnsi="Sylfaen" w:cstheme="minorHAnsi"/>
                      <w:b/>
                      <w:bCs/>
                    </w:rPr>
                    <w:t>20</w:t>
                  </w:r>
                  <w:r w:rsidRPr="00EA43F5">
                    <w:rPr>
                      <w:rFonts w:ascii="Sylfaen" w:hAnsi="Sylfaen" w:cstheme="minorHAnsi"/>
                      <w:b/>
                      <w:bCs/>
                      <w:lang w:val="ka-GE"/>
                    </w:rPr>
                    <w:t>19</w:t>
                  </w:r>
                  <w:r w:rsidRPr="00EA43F5">
                    <w:rPr>
                      <w:rFonts w:ascii="Sylfaen" w:hAnsi="Sylfaen" w:cstheme="minorHAnsi"/>
                      <w:b/>
                      <w:bCs/>
                    </w:rPr>
                    <w:t xml:space="preserve">            </w:t>
                  </w:r>
                </w:p>
              </w:tc>
            </w:tr>
            <w:tr w:rsidR="00E77188" w:rsidRPr="00103C5E" w14:paraId="638B8A5D" w14:textId="77777777" w:rsidTr="002B286D">
              <w:trPr>
                <w:trHeight w:val="353"/>
              </w:trPr>
              <w:tc>
                <w:tcPr>
                  <w:tcW w:w="2128" w:type="dxa"/>
                  <w:shd w:val="clear" w:color="auto" w:fill="auto"/>
                </w:tcPr>
                <w:p w14:paraId="4A25377E" w14:textId="77777777" w:rsidR="00E77188" w:rsidRPr="00F879F4" w:rsidRDefault="00E77188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დაწესებულების სახელწოდება და მდებარეობა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10CEAB3A" w14:textId="124FCB5E" w:rsidR="00E77188" w:rsidRPr="005D5A64" w:rsidRDefault="00EA43F5" w:rsidP="00441340">
                  <w:pPr>
                    <w:pStyle w:val="Aaoeeu"/>
                    <w:framePr w:hSpace="180" w:wrap="around" w:hAnchor="page" w:x="1" w:y="-495"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თანამედროვე </w:t>
                  </w:r>
                  <w:r w:rsidRPr="00441340">
                    <w:rPr>
                      <w:rFonts w:ascii="Sylfaen" w:hAnsi="Sylfaen"/>
                      <w:b/>
                      <w:lang w:val="de-DE"/>
                    </w:rPr>
                    <w:t>ტექნოლოგიების დასავლეთის რეგიონული ცენტრი</w:t>
                  </w:r>
                  <w:r>
                    <w:rPr>
                      <w:rFonts w:ascii="Sylfaen" w:hAnsi="Sylfaen"/>
                      <w:b/>
                      <w:lang w:val="ka-GE"/>
                    </w:rPr>
                    <w:t>, ქუთაისი ფოთის 40.</w:t>
                  </w:r>
                </w:p>
              </w:tc>
            </w:tr>
            <w:tr w:rsidR="00E77188" w:rsidRPr="00103C5E" w14:paraId="6F30AFC9" w14:textId="77777777" w:rsidTr="002B286D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7B47F7C2" w14:textId="77777777" w:rsidR="00E77188" w:rsidRPr="00F879F4" w:rsidRDefault="00E77188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დაწესებულების </w:t>
                  </w: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 xml:space="preserve">საქმიანობის ტიპი 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12F8D5D9" w14:textId="06E25BD7" w:rsidR="00E77188" w:rsidRPr="005D5A64" w:rsidRDefault="00EA43F5" w:rsidP="00441340">
                  <w:pPr>
                    <w:pStyle w:val="Aaoeeu"/>
                    <w:framePr w:hSpace="180" w:wrap="around" w:hAnchor="page" w:x="1" w:y="-495"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კარდიოლოგიის, კარდიოქირურგიის, არითმოლოგიისა და ინტერვენციული კარდიოლოგიის დეპარტამენტი. </w:t>
                  </w:r>
                  <w:r w:rsidR="00E77188">
                    <w:rPr>
                      <w:rFonts w:ascii="Sylfaen" w:hAnsi="Sylfaen"/>
                      <w:b/>
                      <w:lang w:val="ka-GE"/>
                    </w:rPr>
                    <w:t xml:space="preserve"> </w:t>
                  </w:r>
                </w:p>
              </w:tc>
            </w:tr>
            <w:tr w:rsidR="00E77188" w:rsidRPr="00103C5E" w14:paraId="6776AEB6" w14:textId="77777777" w:rsidTr="002B286D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39D49693" w14:textId="77777777" w:rsidR="00E77188" w:rsidRPr="00F879F4" w:rsidRDefault="00E77188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თანამდებობა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2BA15640" w14:textId="386F0F74" w:rsidR="00E77188" w:rsidRPr="00AF76F0" w:rsidRDefault="00EA43F5" w:rsidP="00441340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უმცროსი ექიმი </w:t>
                  </w:r>
                </w:p>
              </w:tc>
            </w:tr>
            <w:tr w:rsidR="00E77188" w:rsidRPr="00103C5E" w14:paraId="59F98F88" w14:textId="77777777" w:rsidTr="002B286D">
              <w:trPr>
                <w:trHeight w:val="43"/>
              </w:trPr>
              <w:tc>
                <w:tcPr>
                  <w:tcW w:w="2128" w:type="dxa"/>
                  <w:shd w:val="clear" w:color="auto" w:fill="auto"/>
                </w:tcPr>
                <w:p w14:paraId="4F1977AC" w14:textId="77777777" w:rsidR="00E77188" w:rsidRPr="00F879F4" w:rsidRDefault="00E77188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Arial Narrow" w:hAnsi="Arial Narrow"/>
                      <w:b/>
                      <w:i w:val="0"/>
                      <w:sz w:val="20"/>
                    </w:rPr>
                    <w:lastRenderedPageBreak/>
                    <w:t xml:space="preserve"> </w:t>
                  </w: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ძირითადი ფუნქციები და მოვალეობები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6F599016" w14:textId="4E7E7F00" w:rsidR="00EF1072" w:rsidRPr="00B963D7" w:rsidRDefault="00EA43F5" w:rsidP="00B963D7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>პაციენტის</w:t>
                  </w:r>
                  <w:r w:rsidR="00B963D7"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 </w:t>
                  </w:r>
                  <w:r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მართვაში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მონაწილეობის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მიღება</w:t>
                  </w:r>
                  <w:proofErr w:type="spellEnd"/>
                  <w:r w:rsidR="00B963D7"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 ინტენსიური და ამბულატორიული მომსახურების გათვალისწინებით</w:t>
                  </w:r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,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პასუხისმგებელი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ექიმის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ასისტირება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;</w:t>
                  </w:r>
                  <w:r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სამედიცინო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დოკუმენტაციის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წარმოება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,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დადგენილი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წესების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შესაბამისად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;</w:t>
                  </w:r>
                  <w:r w:rsidRPr="00366318"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სამედიცინო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მანიპულაციების</w:t>
                  </w:r>
                  <w:proofErr w:type="spellEnd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 xml:space="preserve"> </w:t>
                  </w:r>
                  <w:proofErr w:type="spellStart"/>
                  <w:r w:rsidRPr="00366318">
                    <w:rPr>
                      <w:rStyle w:val="A1"/>
                      <w:rFonts w:ascii="Sylfaen" w:hAnsi="Sylfaen" w:cs="Calibri"/>
                      <w:sz w:val="20"/>
                    </w:rPr>
                    <w:t>განხორციელება</w:t>
                  </w:r>
                  <w:proofErr w:type="spellEnd"/>
                  <w:r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, </w:t>
                  </w:r>
                  <w:r w:rsidR="00B963D7">
                    <w:rPr>
                      <w:rStyle w:val="A1"/>
                      <w:rFonts w:ascii="Sylfaen" w:hAnsi="Sylfaen" w:cs="Calibri"/>
                      <w:sz w:val="20"/>
                      <w:lang w:val="de-DE"/>
                    </w:rPr>
                    <w:t xml:space="preserve">Follow up </w:t>
                  </w:r>
                  <w:r w:rsidR="00B963D7">
                    <w:rPr>
                      <w:rStyle w:val="A1"/>
                      <w:rFonts w:ascii="Sylfaen" w:hAnsi="Sylfaen" w:cs="Calibri"/>
                      <w:sz w:val="20"/>
                      <w:lang w:val="ka-GE"/>
                    </w:rPr>
                    <w:t xml:space="preserve">ის წარმოება კარდიოქირურგიული პროფილის პაციენტებთან. </w:t>
                  </w:r>
                </w:p>
              </w:tc>
            </w:tr>
          </w:tbl>
          <w:p w14:paraId="560431D7" w14:textId="77777777" w:rsidR="00E77188" w:rsidRDefault="00E77188" w:rsidP="00441340">
            <w:pPr>
              <w:rPr>
                <w:rFonts w:ascii="Sylfaen" w:hAnsi="Sylfaen"/>
                <w:lang w:val="ka-GE"/>
              </w:rPr>
            </w:pPr>
          </w:p>
          <w:p w14:paraId="129634A1" w14:textId="77777777" w:rsidR="00EA214F" w:rsidRDefault="00EA214F" w:rsidP="00441340">
            <w:pPr>
              <w:rPr>
                <w:rFonts w:ascii="Sylfaen" w:hAnsi="Sylfaen"/>
                <w:lang w:val="ka-GE"/>
              </w:rPr>
            </w:pPr>
          </w:p>
          <w:p w14:paraId="276DCD2C" w14:textId="77777777" w:rsidR="00EA214F" w:rsidRDefault="00EA214F" w:rsidP="00441340">
            <w:pPr>
              <w:rPr>
                <w:rFonts w:ascii="Sylfaen" w:hAnsi="Sylfaen"/>
                <w:lang w:val="ka-GE"/>
              </w:rPr>
            </w:pPr>
          </w:p>
          <w:p w14:paraId="3A64CBCE" w14:textId="77777777" w:rsidR="00EA214F" w:rsidRDefault="00EA214F" w:rsidP="00441340">
            <w:pPr>
              <w:rPr>
                <w:rFonts w:ascii="Sylfaen" w:hAnsi="Sylfaen"/>
                <w:lang w:val="ka-GE"/>
              </w:rPr>
            </w:pPr>
          </w:p>
          <w:tbl>
            <w:tblPr>
              <w:tblW w:w="6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28"/>
              <w:gridCol w:w="4277"/>
            </w:tblGrid>
            <w:tr w:rsidR="00EA214F" w:rsidRPr="002C40D9" w14:paraId="6C19F5C6" w14:textId="77777777" w:rsidTr="008A54BF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47EB67DD" w14:textId="77777777" w:rsidR="00EA214F" w:rsidRPr="00F879F4" w:rsidRDefault="00EA214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თარიღი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2CFC74CF" w14:textId="5799459C" w:rsidR="00EA214F" w:rsidRPr="00AD2228" w:rsidRDefault="00AD2228" w:rsidP="00441340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bCs/>
                      <w:lang w:val="ka-GE"/>
                    </w:rPr>
                  </w:pPr>
                  <w:r w:rsidRPr="00AD2228">
                    <w:rPr>
                      <w:rFonts w:ascii="Sylfaen" w:hAnsi="Sylfaen" w:cstheme="minorHAnsi"/>
                      <w:b/>
                      <w:bCs/>
                    </w:rPr>
                    <w:t xml:space="preserve">09/2016-06/2018                       </w:t>
                  </w:r>
                </w:p>
              </w:tc>
            </w:tr>
            <w:tr w:rsidR="00EA214F" w:rsidRPr="005D5A64" w14:paraId="768C86C6" w14:textId="77777777" w:rsidTr="008A54BF">
              <w:trPr>
                <w:trHeight w:val="353"/>
              </w:trPr>
              <w:tc>
                <w:tcPr>
                  <w:tcW w:w="2128" w:type="dxa"/>
                  <w:shd w:val="clear" w:color="auto" w:fill="auto"/>
                </w:tcPr>
                <w:p w14:paraId="3AF69F32" w14:textId="77777777" w:rsidR="00EA214F" w:rsidRPr="00F879F4" w:rsidRDefault="00EA214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დაწესებულების სახელწოდება და მდებარეობა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22461B28" w14:textId="1123F36E" w:rsidR="00EA214F" w:rsidRPr="00AD2228" w:rsidRDefault="00AD2228" w:rsidP="00441340">
                  <w:pPr>
                    <w:pStyle w:val="Aaoeeu"/>
                    <w:framePr w:hSpace="180" w:wrap="around" w:hAnchor="page" w:x="1" w:y="-495"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ქართულ-ამერიკული აკადემია პროგრესი </w:t>
                  </w:r>
                </w:p>
              </w:tc>
            </w:tr>
            <w:tr w:rsidR="00EA214F" w:rsidRPr="005D5A64" w14:paraId="5652501F" w14:textId="77777777" w:rsidTr="008A54BF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081B5172" w14:textId="77777777" w:rsidR="00EA214F" w:rsidRPr="00F879F4" w:rsidRDefault="00EA214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დაწესებულების </w:t>
                  </w: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 xml:space="preserve">საქმიანობის ტიპი 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1B102B1A" w14:textId="1244C173" w:rsidR="00EA214F" w:rsidRPr="005D5A64" w:rsidRDefault="00AD2228" w:rsidP="00441340">
                  <w:pPr>
                    <w:pStyle w:val="Aaoeeu"/>
                    <w:framePr w:hSpace="180" w:wrap="around" w:hAnchor="page" w:x="1" w:y="-495"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ინგლისურენოვანი სექტორი </w:t>
                  </w:r>
                  <w:r w:rsidR="00EA214F">
                    <w:rPr>
                      <w:rFonts w:ascii="Sylfaen" w:hAnsi="Sylfaen"/>
                      <w:b/>
                      <w:lang w:val="ka-GE"/>
                    </w:rPr>
                    <w:t xml:space="preserve"> </w:t>
                  </w:r>
                </w:p>
              </w:tc>
            </w:tr>
            <w:tr w:rsidR="00EA214F" w:rsidRPr="00AF76F0" w14:paraId="1245E4B5" w14:textId="77777777" w:rsidTr="008A54BF">
              <w:trPr>
                <w:trHeight w:val="189"/>
              </w:trPr>
              <w:tc>
                <w:tcPr>
                  <w:tcW w:w="2128" w:type="dxa"/>
                  <w:shd w:val="clear" w:color="auto" w:fill="auto"/>
                </w:tcPr>
                <w:p w14:paraId="2ED8A0A3" w14:textId="77777777" w:rsidR="00EA214F" w:rsidRPr="00F879F4" w:rsidRDefault="00EA214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თანამდებობა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47974BDB" w14:textId="58187C5D" w:rsidR="00EA214F" w:rsidRPr="00AD2228" w:rsidRDefault="00AD2228" w:rsidP="00441340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ბიოლოგიის მასწავლებელი </w:t>
                  </w:r>
                  <w:r>
                    <w:rPr>
                      <w:rFonts w:ascii="Sylfaen" w:hAnsi="Sylfaen"/>
                      <w:b/>
                      <w:lang w:val="de-DE"/>
                    </w:rPr>
                    <w:t>SAT</w:t>
                  </w:r>
                </w:p>
              </w:tc>
            </w:tr>
            <w:tr w:rsidR="00EA214F" w:rsidRPr="00617075" w14:paraId="14139407" w14:textId="77777777" w:rsidTr="008A54BF">
              <w:trPr>
                <w:trHeight w:val="43"/>
              </w:trPr>
              <w:tc>
                <w:tcPr>
                  <w:tcW w:w="2128" w:type="dxa"/>
                  <w:shd w:val="clear" w:color="auto" w:fill="auto"/>
                </w:tcPr>
                <w:p w14:paraId="1E63A68F" w14:textId="77777777" w:rsidR="00EA214F" w:rsidRPr="00F879F4" w:rsidRDefault="00EA214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</w:pPr>
                  <w:r w:rsidRPr="00F879F4">
                    <w:rPr>
                      <w:rFonts w:ascii="Arial Narrow" w:hAnsi="Arial Narrow"/>
                      <w:b/>
                      <w:i w:val="0"/>
                      <w:sz w:val="20"/>
                    </w:rPr>
                    <w:t xml:space="preserve"> </w:t>
                  </w:r>
                  <w:r w:rsidRPr="00F879F4"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ძირითადი ფუნქციები და მოვალეობები</w:t>
                  </w:r>
                </w:p>
              </w:tc>
              <w:tc>
                <w:tcPr>
                  <w:tcW w:w="4277" w:type="dxa"/>
                  <w:shd w:val="clear" w:color="auto" w:fill="auto"/>
                  <w:vAlign w:val="center"/>
                </w:tcPr>
                <w:p w14:paraId="0279C1FC" w14:textId="21A6958A" w:rsidR="00EA214F" w:rsidRPr="00AD2228" w:rsidRDefault="00AD2228" w:rsidP="00AD2228">
                  <w:pPr>
                    <w:pStyle w:val="Aaoeeu"/>
                    <w:framePr w:hSpace="180" w:wrap="around" w:hAnchor="page" w:x="1" w:y="-495"/>
                    <w:widowControl/>
                    <w:rPr>
                      <w:rFonts w:ascii="Sylfaen" w:hAnsi="Sylfaen"/>
                      <w:b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lang w:val="ka-GE"/>
                    </w:rPr>
                    <w:t xml:space="preserve">საგაკვეთილო პროცესის დაგეგმვა, </w:t>
                  </w:r>
                  <w:r>
                    <w:rPr>
                      <w:rFonts w:ascii="Sylfaen" w:hAnsi="Sylfaen"/>
                      <w:b/>
                      <w:lang w:val="de-DE"/>
                    </w:rPr>
                    <w:t>SAT</w:t>
                  </w:r>
                  <w:r>
                    <w:rPr>
                      <w:rFonts w:ascii="Sylfaen" w:hAnsi="Sylfaen"/>
                      <w:b/>
                      <w:lang w:val="ka-GE"/>
                    </w:rPr>
                    <w:t xml:space="preserve">-მასალების გამოყენებით, სტუდენტების შეფასება შესაბამისი კრიტერიუმებით. </w:t>
                  </w:r>
                </w:p>
              </w:tc>
            </w:tr>
          </w:tbl>
          <w:p w14:paraId="4E227BDA" w14:textId="77777777" w:rsidR="00EA214F" w:rsidRPr="00C6421B" w:rsidRDefault="00EA214F" w:rsidP="00441340">
            <w:pPr>
              <w:rPr>
                <w:rFonts w:ascii="Sylfaen" w:hAnsi="Sylfaen"/>
                <w:lang w:val="ka-GE"/>
              </w:rPr>
            </w:pPr>
          </w:p>
          <w:p w14:paraId="1BF64A97" w14:textId="77777777" w:rsidR="00EA214F" w:rsidRDefault="00EA214F" w:rsidP="00441340">
            <w:pPr>
              <w:pStyle w:val="Heading2"/>
              <w:spacing w:before="0" w:after="0"/>
              <w:rPr>
                <w:rFonts w:ascii="Sylfaen" w:hAnsi="Sylfaen" w:cs="Calibri"/>
                <w:color w:val="0072C7"/>
                <w:lang w:val="ka-GE"/>
              </w:rPr>
            </w:pPr>
          </w:p>
          <w:p w14:paraId="52984803" w14:textId="77777777" w:rsidR="00EA214F" w:rsidRDefault="00EA214F" w:rsidP="00441340">
            <w:pPr>
              <w:pStyle w:val="Heading2"/>
              <w:spacing w:before="0" w:after="0"/>
              <w:rPr>
                <w:rFonts w:ascii="Sylfaen" w:hAnsi="Sylfaen" w:cs="Calibri"/>
                <w:color w:val="0072C7"/>
                <w:lang w:val="ka-GE"/>
              </w:rPr>
            </w:pPr>
          </w:p>
          <w:p w14:paraId="370F8E08" w14:textId="17D35C99" w:rsidR="003D1B71" w:rsidRDefault="00DA35A8" w:rsidP="00441340">
            <w:pPr>
              <w:pStyle w:val="Heading2"/>
              <w:spacing w:before="0" w:after="0"/>
              <w:rPr>
                <w:rFonts w:ascii="Sylfaen" w:hAnsi="Sylfaen" w:cs="Calibri"/>
                <w:color w:val="0072C7"/>
                <w:lang w:val="ka-GE"/>
              </w:rPr>
            </w:pPr>
            <w:r>
              <w:rPr>
                <w:rFonts w:ascii="Sylfaen" w:hAnsi="Sylfaen" w:cs="Calibri"/>
                <w:color w:val="0072C7"/>
                <w:lang w:val="ka-GE"/>
              </w:rPr>
              <w:t>განათლება</w:t>
            </w:r>
          </w:p>
          <w:p w14:paraId="6AC894CE" w14:textId="77777777" w:rsidR="00EA214F" w:rsidRDefault="00EA214F" w:rsidP="00441340">
            <w:pPr>
              <w:rPr>
                <w:rFonts w:ascii="Sylfaen" w:hAnsi="Sylfaen"/>
                <w:lang w:val="ka-GE"/>
              </w:rPr>
            </w:pPr>
          </w:p>
          <w:p w14:paraId="2C01A31D" w14:textId="77777777" w:rsidR="00EA214F" w:rsidRPr="00EA214F" w:rsidRDefault="00EA214F" w:rsidP="00441340">
            <w:pPr>
              <w:rPr>
                <w:rFonts w:ascii="Sylfaen" w:hAnsi="Sylfaen"/>
                <w:lang w:val="ka-GE"/>
              </w:rPr>
            </w:pPr>
          </w:p>
          <w:p w14:paraId="55DB682D" w14:textId="77777777" w:rsidR="008F7D8F" w:rsidRPr="008F7D8F" w:rsidRDefault="008F7D8F" w:rsidP="00441340">
            <w:pPr>
              <w:rPr>
                <w:rFonts w:ascii="Sylfaen" w:hAnsi="Sylfaen"/>
                <w:lang w:val="ka-GE"/>
              </w:rPr>
            </w:pPr>
          </w:p>
          <w:tbl>
            <w:tblPr>
              <w:tblW w:w="6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3"/>
              <w:gridCol w:w="3402"/>
            </w:tblGrid>
            <w:tr w:rsidR="008F7D8F" w:rsidRPr="00EA214F" w14:paraId="1324473C" w14:textId="77777777" w:rsidTr="000E6A7A">
              <w:trPr>
                <w:trHeight w:val="375"/>
              </w:trPr>
              <w:tc>
                <w:tcPr>
                  <w:tcW w:w="3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385B9D" w14:textId="77777777" w:rsidR="008F7D8F" w:rsidRPr="00E77188" w:rsidRDefault="008F7D8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/>
                      <w:i w:val="0"/>
                      <w:sz w:val="20"/>
                      <w:lang w:val="ka-GE"/>
                    </w:rPr>
                  </w:pPr>
                  <w:r w:rsidRPr="00E77188">
                    <w:rPr>
                      <w:rFonts w:ascii="Sylfaen" w:hAnsi="Sylfaen" w:cs="Arial"/>
                      <w:i w:val="0"/>
                      <w:sz w:val="20"/>
                      <w:lang w:val="ka-GE"/>
                    </w:rPr>
                    <w:t>დაწესებულების</w:t>
                  </w:r>
                  <w:r w:rsidRPr="00E77188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 </w:t>
                  </w:r>
                  <w:r>
                    <w:rPr>
                      <w:rFonts w:ascii="Sylfaen" w:hAnsi="Sylfaen"/>
                      <w:i w:val="0"/>
                      <w:sz w:val="20"/>
                      <w:lang w:val="ka-GE"/>
                    </w:rPr>
                    <w:t>ს</w:t>
                  </w:r>
                  <w:r w:rsidRPr="00E77188">
                    <w:rPr>
                      <w:rFonts w:ascii="Sylfaen" w:hAnsi="Sylfaen" w:cs="Arial"/>
                      <w:i w:val="0"/>
                      <w:sz w:val="20"/>
                      <w:lang w:val="ka-GE"/>
                    </w:rPr>
                    <w:t>ახელწოდება</w:t>
                  </w:r>
                  <w:r>
                    <w:rPr>
                      <w:rFonts w:ascii="Sylfaen" w:hAnsi="Sylfaen" w:cs="Arial"/>
                      <w:i w:val="0"/>
                      <w:sz w:val="20"/>
                      <w:lang w:val="ka-GE"/>
                    </w:rPr>
                    <w:t xml:space="preserve"> და მდებარეობა</w:t>
                  </w:r>
                  <w:r w:rsidRPr="00E77188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1F8AFF" w14:textId="354C5DA9" w:rsidR="008F7D8F" w:rsidRPr="00E33A7E" w:rsidRDefault="00AD2228" w:rsidP="00441340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  <w:t xml:space="preserve">თბილისის </w:t>
                  </w:r>
                  <w:r w:rsidR="00EF1072"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  <w:t>სახელმწიფო სამედიცინო უნივერსიტეტი</w:t>
                  </w:r>
                </w:p>
              </w:tc>
            </w:tr>
            <w:tr w:rsidR="008F7D8F" w:rsidRPr="00EA214F" w14:paraId="6172504C" w14:textId="77777777" w:rsidTr="000E6A7A">
              <w:trPr>
                <w:trHeight w:val="191"/>
              </w:trPr>
              <w:tc>
                <w:tcPr>
                  <w:tcW w:w="3003" w:type="dxa"/>
                </w:tcPr>
                <w:p w14:paraId="71CD802B" w14:textId="280A4C3E" w:rsidR="008F7D8F" w:rsidRPr="00E77188" w:rsidRDefault="00AD2228" w:rsidP="00AD2228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Arial Narrow" w:hAnsi="Arial Narrow"/>
                      <w:i w:val="0"/>
                      <w:sz w:val="20"/>
                      <w:lang w:val="ka-GE"/>
                    </w:rPr>
                  </w:pPr>
                  <w:r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                                        თარიღი</w:t>
                  </w:r>
                </w:p>
              </w:tc>
              <w:tc>
                <w:tcPr>
                  <w:tcW w:w="3402" w:type="dxa"/>
                  <w:vAlign w:val="center"/>
                </w:tcPr>
                <w:p w14:paraId="73BAD460" w14:textId="7434C091" w:rsidR="008F7D8F" w:rsidRPr="00AD2228" w:rsidRDefault="00AD2228" w:rsidP="00441340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bCs/>
                      <w:i w:val="0"/>
                      <w:iCs/>
                      <w:sz w:val="20"/>
                      <w:lang w:val="ka-GE"/>
                    </w:rPr>
                  </w:pPr>
                  <w:r w:rsidRPr="00AD2228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</w:rPr>
                    <w:t>07/</w:t>
                  </w:r>
                  <w:r w:rsidRPr="00AD2228" w:rsidDel="006E771D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</w:rPr>
                    <w:t xml:space="preserve"> </w:t>
                  </w:r>
                  <w:r w:rsidRPr="00AD2228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</w:rPr>
                    <w:t>2019</w:t>
                  </w:r>
                  <w:r w:rsidRPr="00AD2228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  <w:lang w:val="ka-GE"/>
                    </w:rPr>
                    <w:t>- დღემდე</w:t>
                  </w:r>
                  <w:r w:rsidRPr="00AD2228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</w:rPr>
                    <w:t xml:space="preserve">                   </w:t>
                  </w:r>
                </w:p>
              </w:tc>
            </w:tr>
            <w:tr w:rsidR="008F7D8F" w:rsidRPr="00EA214F" w14:paraId="07140B65" w14:textId="77777777" w:rsidTr="000E6A7A">
              <w:trPr>
                <w:trHeight w:val="375"/>
              </w:trPr>
              <w:tc>
                <w:tcPr>
                  <w:tcW w:w="3003" w:type="dxa"/>
                </w:tcPr>
                <w:p w14:paraId="797F6353" w14:textId="77777777" w:rsidR="008F7D8F" w:rsidRPr="00E77188" w:rsidRDefault="008F7D8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Arial Narrow" w:hAnsi="Arial Narrow"/>
                      <w:i w:val="0"/>
                      <w:sz w:val="20"/>
                      <w:lang w:val="ka-GE"/>
                    </w:rPr>
                  </w:pPr>
                  <w:r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 xml:space="preserve">ფაკულტეტი/სპეციალობა/ </w:t>
                  </w:r>
                </w:p>
              </w:tc>
              <w:tc>
                <w:tcPr>
                  <w:tcW w:w="3402" w:type="dxa"/>
                  <w:vAlign w:val="center"/>
                </w:tcPr>
                <w:p w14:paraId="271260B0" w14:textId="755BB3A4" w:rsidR="008F7D8F" w:rsidRPr="00EF1072" w:rsidRDefault="00AD2228" w:rsidP="00441340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  <w:t>კარდიოლოგია</w:t>
                  </w:r>
                </w:p>
              </w:tc>
            </w:tr>
            <w:tr w:rsidR="008F7D8F" w:rsidRPr="00EA214F" w14:paraId="477E0D8E" w14:textId="77777777" w:rsidTr="000E6A7A">
              <w:trPr>
                <w:trHeight w:val="375"/>
              </w:trPr>
              <w:tc>
                <w:tcPr>
                  <w:tcW w:w="3003" w:type="dxa"/>
                </w:tcPr>
                <w:p w14:paraId="2705D1CC" w14:textId="77777777" w:rsidR="008F7D8F" w:rsidRPr="00E77188" w:rsidRDefault="000E6A7A" w:rsidP="00441340">
                  <w:pPr>
                    <w:pStyle w:val="OiaeaeiYiio2"/>
                    <w:framePr w:hSpace="180" w:wrap="around" w:hAnchor="page" w:x="1" w:y="-495"/>
                    <w:widowControl/>
                    <w:ind w:left="720"/>
                    <w:rPr>
                      <w:rFonts w:ascii="Arial Narrow" w:hAnsi="Arial Narrow"/>
                      <w:i w:val="0"/>
                      <w:sz w:val="20"/>
                      <w:lang w:val="ka-GE"/>
                    </w:rPr>
                  </w:pPr>
                  <w:r>
                    <w:rPr>
                      <w:rFonts w:ascii="Sylfaen" w:hAnsi="Sylfaen"/>
                      <w:i w:val="0"/>
                      <w:sz w:val="20"/>
                      <w:lang w:val="ka-GE"/>
                    </w:rPr>
                    <w:t>სწავლების</w:t>
                  </w:r>
                  <w:r w:rsidRPr="00E77188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 </w:t>
                  </w:r>
                  <w:r w:rsidR="008F7D8F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>საფეხური</w:t>
                  </w:r>
                </w:p>
              </w:tc>
              <w:tc>
                <w:tcPr>
                  <w:tcW w:w="3402" w:type="dxa"/>
                  <w:vAlign w:val="center"/>
                </w:tcPr>
                <w:p w14:paraId="254E4A1D" w14:textId="29DE1C07" w:rsidR="008F7D8F" w:rsidRPr="0061263B" w:rsidRDefault="00AD2228" w:rsidP="00441340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  <w:t>რეზიდენტურა</w:t>
                  </w:r>
                </w:p>
              </w:tc>
            </w:tr>
          </w:tbl>
          <w:p w14:paraId="20F46944" w14:textId="77777777" w:rsidR="00B62FBB" w:rsidRDefault="00B62FBB" w:rsidP="00441340">
            <w:pPr>
              <w:rPr>
                <w:rFonts w:ascii="Sylfaen" w:hAnsi="Sylfaen"/>
                <w:lang w:val="ka-GE"/>
              </w:rPr>
            </w:pPr>
          </w:p>
          <w:p w14:paraId="5B772174" w14:textId="77777777" w:rsidR="00EA214F" w:rsidRDefault="00EA214F" w:rsidP="00441340">
            <w:pPr>
              <w:rPr>
                <w:rFonts w:ascii="Sylfaen" w:hAnsi="Sylfaen"/>
                <w:lang w:val="ka-GE"/>
              </w:rPr>
            </w:pPr>
          </w:p>
          <w:p w14:paraId="2184E2CF" w14:textId="77777777" w:rsidR="00EA214F" w:rsidRDefault="00EA214F" w:rsidP="00441340">
            <w:pPr>
              <w:rPr>
                <w:rFonts w:ascii="Sylfaen" w:hAnsi="Sylfaen"/>
                <w:lang w:val="ka-GE"/>
              </w:rPr>
            </w:pPr>
          </w:p>
          <w:tbl>
            <w:tblPr>
              <w:tblW w:w="6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3"/>
              <w:gridCol w:w="3402"/>
            </w:tblGrid>
            <w:tr w:rsidR="00EA214F" w:rsidRPr="00E33A7E" w14:paraId="0B5FFB45" w14:textId="77777777" w:rsidTr="008A54BF">
              <w:trPr>
                <w:trHeight w:val="375"/>
              </w:trPr>
              <w:tc>
                <w:tcPr>
                  <w:tcW w:w="3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FDEA48" w14:textId="77777777" w:rsidR="00EA214F" w:rsidRPr="00E77188" w:rsidRDefault="00EA214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/>
                      <w:i w:val="0"/>
                      <w:sz w:val="20"/>
                      <w:lang w:val="ka-GE"/>
                    </w:rPr>
                  </w:pPr>
                  <w:r w:rsidRPr="00E77188">
                    <w:rPr>
                      <w:rFonts w:ascii="Sylfaen" w:hAnsi="Sylfaen" w:cs="Arial"/>
                      <w:i w:val="0"/>
                      <w:sz w:val="20"/>
                      <w:lang w:val="ka-GE"/>
                    </w:rPr>
                    <w:t>დაწესებულების</w:t>
                  </w:r>
                  <w:r w:rsidRPr="00E77188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 </w:t>
                  </w:r>
                  <w:r>
                    <w:rPr>
                      <w:rFonts w:ascii="Sylfaen" w:hAnsi="Sylfaen"/>
                      <w:i w:val="0"/>
                      <w:sz w:val="20"/>
                      <w:lang w:val="ka-GE"/>
                    </w:rPr>
                    <w:t>ს</w:t>
                  </w:r>
                  <w:r w:rsidRPr="00E77188">
                    <w:rPr>
                      <w:rFonts w:ascii="Sylfaen" w:hAnsi="Sylfaen" w:cs="Arial"/>
                      <w:i w:val="0"/>
                      <w:sz w:val="20"/>
                      <w:lang w:val="ka-GE"/>
                    </w:rPr>
                    <w:t>ახელწოდება</w:t>
                  </w:r>
                  <w:r>
                    <w:rPr>
                      <w:rFonts w:ascii="Sylfaen" w:hAnsi="Sylfaen" w:cs="Arial"/>
                      <w:i w:val="0"/>
                      <w:sz w:val="20"/>
                      <w:lang w:val="ka-GE"/>
                    </w:rPr>
                    <w:t xml:space="preserve"> და მდებარეობა</w:t>
                  </w:r>
                  <w:r w:rsidRPr="00E77188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117FC9" w14:textId="0AFCFAEA" w:rsidR="00EA214F" w:rsidRPr="00AD2228" w:rsidRDefault="00AD2228" w:rsidP="00441340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i w:val="0"/>
                      <w:iCs/>
                      <w:sz w:val="20"/>
                      <w:lang w:val="ka-GE"/>
                    </w:rPr>
                  </w:pPr>
                  <w:r w:rsidRPr="00035C66">
                    <w:rPr>
                      <w:rFonts w:ascii="Sylfaen" w:hAnsi="Sylfaen"/>
                      <w:b/>
                      <w:i w:val="0"/>
                      <w:iCs/>
                      <w:sz w:val="20"/>
                      <w:szCs w:val="24"/>
                      <w:lang w:val="ka-GE"/>
                    </w:rPr>
                    <w:t>აკაკი წერეთლის სახელობის სახელმწიფო უნივერსიტეტი</w:t>
                  </w:r>
                </w:p>
              </w:tc>
            </w:tr>
            <w:tr w:rsidR="00EA214F" w:rsidRPr="00E33A7E" w14:paraId="01218DE8" w14:textId="77777777" w:rsidTr="008A54BF">
              <w:trPr>
                <w:trHeight w:val="191"/>
              </w:trPr>
              <w:tc>
                <w:tcPr>
                  <w:tcW w:w="3003" w:type="dxa"/>
                </w:tcPr>
                <w:p w14:paraId="7C3747D7" w14:textId="77777777" w:rsidR="00EA214F" w:rsidRPr="00E77188" w:rsidRDefault="00EA214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Arial Narrow" w:hAnsi="Arial Narrow"/>
                      <w:i w:val="0"/>
                      <w:sz w:val="20"/>
                      <w:lang w:val="ka-GE"/>
                    </w:rPr>
                  </w:pPr>
                  <w:r w:rsidRPr="001A7306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>დიპლომის</w:t>
                  </w:r>
                  <w:r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  <w:t xml:space="preserve"> </w:t>
                  </w:r>
                  <w:r w:rsidRPr="001A7306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>გაცემის</w:t>
                  </w:r>
                  <w:r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თარიღი</w:t>
                  </w:r>
                </w:p>
              </w:tc>
              <w:tc>
                <w:tcPr>
                  <w:tcW w:w="3402" w:type="dxa"/>
                  <w:vAlign w:val="center"/>
                </w:tcPr>
                <w:p w14:paraId="6FCC067B" w14:textId="5C0BAA6C" w:rsidR="00EA214F" w:rsidRPr="00035C66" w:rsidRDefault="00035C66" w:rsidP="00441340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bCs/>
                      <w:i w:val="0"/>
                      <w:iCs/>
                      <w:sz w:val="20"/>
                      <w:lang w:val="de-DE"/>
                    </w:rPr>
                  </w:pPr>
                  <w:r w:rsidRPr="00035C66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</w:rPr>
                    <w:t>09/2013 – 07/2019</w:t>
                  </w:r>
                </w:p>
              </w:tc>
            </w:tr>
            <w:tr w:rsidR="00EA214F" w:rsidRPr="00EF1072" w14:paraId="6C2770E8" w14:textId="77777777" w:rsidTr="008A54BF">
              <w:trPr>
                <w:trHeight w:val="375"/>
              </w:trPr>
              <w:tc>
                <w:tcPr>
                  <w:tcW w:w="3003" w:type="dxa"/>
                </w:tcPr>
                <w:p w14:paraId="7F4D9C13" w14:textId="77777777" w:rsidR="00EA214F" w:rsidRPr="00E77188" w:rsidRDefault="00EA214F" w:rsidP="00441340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Arial Narrow" w:hAnsi="Arial Narrow"/>
                      <w:i w:val="0"/>
                      <w:sz w:val="20"/>
                      <w:lang w:val="ka-GE"/>
                    </w:rPr>
                  </w:pPr>
                  <w:r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 xml:space="preserve">ფაკულტეტი/სპეციალობა/ </w:t>
                  </w:r>
                </w:p>
              </w:tc>
              <w:tc>
                <w:tcPr>
                  <w:tcW w:w="3402" w:type="dxa"/>
                  <w:vAlign w:val="center"/>
                </w:tcPr>
                <w:p w14:paraId="5F6977D8" w14:textId="75DC3CE7" w:rsidR="00EA214F" w:rsidRPr="00035C66" w:rsidRDefault="00035C66" w:rsidP="00441340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bCs/>
                      <w:i w:val="0"/>
                      <w:iCs/>
                      <w:sz w:val="20"/>
                      <w:lang w:val="ka-GE"/>
                    </w:rPr>
                  </w:pPr>
                  <w:r w:rsidRPr="00035C66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  <w:lang w:val="ka-GE"/>
                    </w:rPr>
                    <w:t>დიპლომირებული მედიკოსის ერთსაფეხურიანი პროგრამა</w:t>
                  </w:r>
                </w:p>
              </w:tc>
            </w:tr>
          </w:tbl>
          <w:p w14:paraId="4E28B7E3" w14:textId="37AA6484" w:rsidR="00EA214F" w:rsidRDefault="00EA214F" w:rsidP="00441340">
            <w:pPr>
              <w:rPr>
                <w:rFonts w:ascii="Sylfaen" w:hAnsi="Sylfaen"/>
                <w:lang w:val="ka-GE"/>
              </w:rPr>
            </w:pPr>
          </w:p>
          <w:p w14:paraId="1EDEDFFE" w14:textId="5551A346" w:rsidR="00035C66" w:rsidRDefault="00035C66" w:rsidP="00441340">
            <w:pPr>
              <w:rPr>
                <w:rFonts w:ascii="Sylfaen" w:hAnsi="Sylfaen"/>
                <w:lang w:val="ka-GE"/>
              </w:rPr>
            </w:pPr>
          </w:p>
          <w:p w14:paraId="37F1AA4B" w14:textId="4D1ECE5F" w:rsidR="00A72DF3" w:rsidRDefault="00A72DF3" w:rsidP="00441340">
            <w:pPr>
              <w:rPr>
                <w:rFonts w:ascii="Sylfaen" w:hAnsi="Sylfaen"/>
                <w:lang w:val="ka-GE"/>
              </w:rPr>
            </w:pPr>
          </w:p>
          <w:p w14:paraId="31DFE529" w14:textId="77777777" w:rsidR="00A72DF3" w:rsidRDefault="00A72DF3" w:rsidP="00441340">
            <w:pPr>
              <w:rPr>
                <w:rFonts w:ascii="Sylfaen" w:hAnsi="Sylfaen"/>
                <w:lang w:val="ka-GE"/>
              </w:rPr>
            </w:pPr>
            <w:bookmarkStart w:id="0" w:name="_GoBack"/>
            <w:bookmarkEnd w:id="0"/>
          </w:p>
          <w:tbl>
            <w:tblPr>
              <w:tblW w:w="6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3"/>
              <w:gridCol w:w="3402"/>
            </w:tblGrid>
            <w:tr w:rsidR="00035C66" w:rsidRPr="00E33A7E" w14:paraId="7D028829" w14:textId="77777777" w:rsidTr="00862D38">
              <w:trPr>
                <w:trHeight w:val="375"/>
              </w:trPr>
              <w:tc>
                <w:tcPr>
                  <w:tcW w:w="3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20758F" w14:textId="77777777" w:rsidR="00035C66" w:rsidRPr="00E77188" w:rsidRDefault="00035C66" w:rsidP="00035C66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Sylfaen" w:hAnsi="Sylfaen"/>
                      <w:i w:val="0"/>
                      <w:sz w:val="20"/>
                      <w:lang w:val="ka-GE"/>
                    </w:rPr>
                  </w:pPr>
                  <w:r w:rsidRPr="00E77188">
                    <w:rPr>
                      <w:rFonts w:ascii="Sylfaen" w:hAnsi="Sylfaen" w:cs="Arial"/>
                      <w:i w:val="0"/>
                      <w:sz w:val="20"/>
                      <w:lang w:val="ka-GE"/>
                    </w:rPr>
                    <w:lastRenderedPageBreak/>
                    <w:t>დაწესებულების</w:t>
                  </w:r>
                  <w:r w:rsidRPr="00E77188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 </w:t>
                  </w:r>
                  <w:r>
                    <w:rPr>
                      <w:rFonts w:ascii="Sylfaen" w:hAnsi="Sylfaen"/>
                      <w:i w:val="0"/>
                      <w:sz w:val="20"/>
                      <w:lang w:val="ka-GE"/>
                    </w:rPr>
                    <w:t>ს</w:t>
                  </w:r>
                  <w:r w:rsidRPr="00E77188">
                    <w:rPr>
                      <w:rFonts w:ascii="Sylfaen" w:hAnsi="Sylfaen" w:cs="Arial"/>
                      <w:i w:val="0"/>
                      <w:sz w:val="20"/>
                      <w:lang w:val="ka-GE"/>
                    </w:rPr>
                    <w:t>ახელწოდება</w:t>
                  </w:r>
                  <w:r>
                    <w:rPr>
                      <w:rFonts w:ascii="Sylfaen" w:hAnsi="Sylfaen" w:cs="Arial"/>
                      <w:i w:val="0"/>
                      <w:sz w:val="20"/>
                      <w:lang w:val="ka-GE"/>
                    </w:rPr>
                    <w:t xml:space="preserve"> და მდებარეობა</w:t>
                  </w:r>
                  <w:r w:rsidRPr="00E77188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4AD60D" w14:textId="77777777" w:rsidR="00035C66" w:rsidRPr="00AD2228" w:rsidRDefault="00035C66" w:rsidP="00035C66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i w:val="0"/>
                      <w:iCs/>
                      <w:sz w:val="20"/>
                      <w:lang w:val="ka-GE"/>
                    </w:rPr>
                  </w:pPr>
                  <w:r w:rsidRPr="00035C66">
                    <w:rPr>
                      <w:rFonts w:ascii="Sylfaen" w:hAnsi="Sylfaen"/>
                      <w:b/>
                      <w:i w:val="0"/>
                      <w:iCs/>
                      <w:sz w:val="20"/>
                      <w:szCs w:val="24"/>
                      <w:lang w:val="ka-GE"/>
                    </w:rPr>
                    <w:t>აკაკი წერეთლის სახელობის სახელმწიფო უნივერსიტეტი</w:t>
                  </w:r>
                </w:p>
              </w:tc>
            </w:tr>
            <w:tr w:rsidR="00035C66" w:rsidRPr="00E33A7E" w14:paraId="4EA629AA" w14:textId="77777777" w:rsidTr="00862D38">
              <w:trPr>
                <w:trHeight w:val="191"/>
              </w:trPr>
              <w:tc>
                <w:tcPr>
                  <w:tcW w:w="3003" w:type="dxa"/>
                </w:tcPr>
                <w:p w14:paraId="652E8C1F" w14:textId="77777777" w:rsidR="00035C66" w:rsidRPr="00E77188" w:rsidRDefault="00035C66" w:rsidP="00035C66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Arial Narrow" w:hAnsi="Arial Narrow"/>
                      <w:i w:val="0"/>
                      <w:sz w:val="20"/>
                      <w:lang w:val="ka-GE"/>
                    </w:rPr>
                  </w:pPr>
                  <w:r w:rsidRPr="001A7306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>დიპლომის</w:t>
                  </w:r>
                  <w:r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  <w:t xml:space="preserve"> </w:t>
                  </w:r>
                  <w:r w:rsidRPr="001A7306">
                    <w:rPr>
                      <w:rFonts w:ascii="Sylfaen" w:hAnsi="Sylfaen"/>
                      <w:i w:val="0"/>
                      <w:sz w:val="20"/>
                      <w:lang w:val="ka-GE"/>
                    </w:rPr>
                    <w:t>გაცემის</w:t>
                  </w:r>
                  <w:r>
                    <w:rPr>
                      <w:rFonts w:ascii="Sylfaen" w:hAnsi="Sylfaen"/>
                      <w:b/>
                      <w:i w:val="0"/>
                      <w:sz w:val="20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>თარიღი</w:t>
                  </w:r>
                </w:p>
              </w:tc>
              <w:tc>
                <w:tcPr>
                  <w:tcW w:w="3402" w:type="dxa"/>
                  <w:vAlign w:val="center"/>
                </w:tcPr>
                <w:p w14:paraId="45C26B96" w14:textId="4577479F" w:rsidR="00035C66" w:rsidRPr="00035C66" w:rsidRDefault="00035C66" w:rsidP="00035C66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bCs/>
                      <w:i w:val="0"/>
                      <w:iCs/>
                      <w:sz w:val="20"/>
                      <w:lang w:val="de-DE"/>
                    </w:rPr>
                  </w:pPr>
                  <w:r w:rsidRPr="00035C66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  <w:lang w:val="ka-GE"/>
                    </w:rPr>
                    <w:t xml:space="preserve">12/2018 </w:t>
                  </w:r>
                  <w:r w:rsidRPr="00035C66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</w:rPr>
                    <w:t>–</w:t>
                  </w:r>
                  <w:r w:rsidRPr="00035C66"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  <w:lang w:val="ka-GE"/>
                    </w:rPr>
                    <w:t xml:space="preserve"> 12/2020                     </w:t>
                  </w:r>
                </w:p>
              </w:tc>
            </w:tr>
            <w:tr w:rsidR="00035C66" w:rsidRPr="00EF1072" w14:paraId="59213A1A" w14:textId="77777777" w:rsidTr="00862D38">
              <w:trPr>
                <w:trHeight w:val="375"/>
              </w:trPr>
              <w:tc>
                <w:tcPr>
                  <w:tcW w:w="3003" w:type="dxa"/>
                </w:tcPr>
                <w:p w14:paraId="5799463C" w14:textId="77777777" w:rsidR="00035C66" w:rsidRPr="00E77188" w:rsidRDefault="00035C66" w:rsidP="00035C66">
                  <w:pPr>
                    <w:pStyle w:val="OiaeaeiYiio2"/>
                    <w:framePr w:hSpace="180" w:wrap="around" w:hAnchor="page" w:x="1" w:y="-495"/>
                    <w:widowControl/>
                    <w:rPr>
                      <w:rFonts w:ascii="Arial Narrow" w:hAnsi="Arial Narrow"/>
                      <w:i w:val="0"/>
                      <w:sz w:val="20"/>
                      <w:lang w:val="ka-GE"/>
                    </w:rPr>
                  </w:pPr>
                  <w:r>
                    <w:rPr>
                      <w:rFonts w:ascii="Sylfaen" w:hAnsi="Sylfaen" w:cs="Sylfaen"/>
                      <w:i w:val="0"/>
                      <w:sz w:val="20"/>
                      <w:lang w:val="ka-GE"/>
                    </w:rPr>
                    <w:t xml:space="preserve">ფაკულტეტი/სპეციალობა/ </w:t>
                  </w:r>
                </w:p>
              </w:tc>
              <w:tc>
                <w:tcPr>
                  <w:tcW w:w="3402" w:type="dxa"/>
                  <w:vAlign w:val="center"/>
                </w:tcPr>
                <w:p w14:paraId="2E283FB8" w14:textId="2EE32C8C" w:rsidR="00035C66" w:rsidRPr="00035C66" w:rsidRDefault="00035C66" w:rsidP="00035C66">
                  <w:pPr>
                    <w:pStyle w:val="OiaeaeiYiio2"/>
                    <w:framePr w:hSpace="180" w:wrap="around" w:hAnchor="page" w:x="1" w:y="-495"/>
                    <w:widowControl/>
                    <w:jc w:val="left"/>
                    <w:rPr>
                      <w:rFonts w:ascii="Sylfaen" w:hAnsi="Sylfaen"/>
                      <w:b/>
                      <w:bCs/>
                      <w:i w:val="0"/>
                      <w:iCs/>
                      <w:sz w:val="20"/>
                      <w:lang w:val="ka-GE"/>
                    </w:rPr>
                  </w:pPr>
                  <w:r>
                    <w:rPr>
                      <w:rFonts w:ascii="Sylfaen" w:hAnsi="Sylfaen" w:cstheme="minorHAnsi"/>
                      <w:b/>
                      <w:bCs/>
                      <w:i w:val="0"/>
                      <w:iCs/>
                      <w:sz w:val="18"/>
                      <w:szCs w:val="22"/>
                      <w:lang w:val="ka-GE"/>
                    </w:rPr>
                    <w:t xml:space="preserve">რეკლამის მენეჯმენტი </w:t>
                  </w:r>
                </w:p>
              </w:tc>
            </w:tr>
          </w:tbl>
          <w:p w14:paraId="2DC50A14" w14:textId="77777777" w:rsidR="00035C66" w:rsidRDefault="00035C66" w:rsidP="00441340">
            <w:pPr>
              <w:rPr>
                <w:rFonts w:ascii="Sylfaen" w:hAnsi="Sylfaen"/>
                <w:lang w:val="ka-GE"/>
              </w:rPr>
            </w:pPr>
          </w:p>
          <w:p w14:paraId="5BD3E5D0" w14:textId="77777777" w:rsidR="00F879F4" w:rsidRPr="000E6A7A" w:rsidRDefault="00F879F4" w:rsidP="00441340">
            <w:pPr>
              <w:rPr>
                <w:rFonts w:ascii="Calibri" w:hAnsi="Calibri" w:cs="Calibri"/>
                <w:lang w:val="ka-GE"/>
              </w:rPr>
            </w:pPr>
          </w:p>
          <w:p w14:paraId="6B2435A6" w14:textId="77777777" w:rsidR="003D1B71" w:rsidRPr="000E6A7A" w:rsidRDefault="00F879F4" w:rsidP="00441340">
            <w:pPr>
              <w:pStyle w:val="Heading2"/>
              <w:spacing w:before="0" w:after="0"/>
              <w:rPr>
                <w:rFonts w:ascii="Calibri" w:hAnsi="Calibri" w:cs="Calibri"/>
                <w:color w:val="0072C7"/>
                <w:lang w:val="ka-GE"/>
              </w:rPr>
            </w:pPr>
            <w:r>
              <w:rPr>
                <w:rFonts w:ascii="Sylfaen" w:hAnsi="Sylfaen" w:cs="Calibri"/>
                <w:color w:val="0072C7"/>
                <w:lang w:val="ka-GE"/>
              </w:rPr>
              <w:t>ენების ცოდნა</w:t>
            </w:r>
          </w:p>
          <w:p w14:paraId="672B2062" w14:textId="77777777" w:rsidR="003D1B71" w:rsidRPr="000E6A7A" w:rsidRDefault="003D1B71" w:rsidP="00441340">
            <w:pPr>
              <w:rPr>
                <w:rFonts w:ascii="Calibri" w:hAnsi="Calibri" w:cs="Calibri"/>
                <w:lang w:val="ka-GE"/>
              </w:rPr>
            </w:pPr>
          </w:p>
          <w:tbl>
            <w:tblPr>
              <w:tblW w:w="63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35"/>
              <w:gridCol w:w="1390"/>
              <w:gridCol w:w="1147"/>
              <w:gridCol w:w="1294"/>
            </w:tblGrid>
            <w:tr w:rsidR="008F7D8F" w:rsidRPr="00EA214F" w14:paraId="10DFC040" w14:textId="77777777" w:rsidTr="00081202">
              <w:trPr>
                <w:trHeight w:val="193"/>
              </w:trPr>
              <w:tc>
                <w:tcPr>
                  <w:tcW w:w="2535" w:type="dxa"/>
                </w:tcPr>
                <w:p w14:paraId="7C862BD6" w14:textId="77777777" w:rsidR="008F7D8F" w:rsidRPr="00C6507E" w:rsidRDefault="008F7D8F" w:rsidP="00441340">
                  <w:pPr>
                    <w:pStyle w:val="Aaoeeu"/>
                    <w:framePr w:hSpace="180" w:wrap="around" w:hAnchor="page" w:x="1" w:y="-495"/>
                    <w:widowControl/>
                    <w:ind w:right="33"/>
                    <w:jc w:val="right"/>
                    <w:rPr>
                      <w:rFonts w:ascii="Sylfaen" w:hAnsi="Sylfaen" w:cs="Sylfaen"/>
                      <w:lang w:val="ka-GE"/>
                    </w:rPr>
                  </w:pPr>
                  <w:r w:rsidRPr="00794A9D">
                    <w:rPr>
                      <w:rFonts w:ascii="Sylfaen" w:hAnsi="Sylfaen" w:cs="Sylfaen"/>
                      <w:i/>
                      <w:smallCaps/>
                      <w:sz w:val="22"/>
                      <w:lang w:val="ka-GE"/>
                    </w:rPr>
                    <w:t>მშობლიური ენა</w:t>
                  </w:r>
                </w:p>
              </w:tc>
              <w:tc>
                <w:tcPr>
                  <w:tcW w:w="3831" w:type="dxa"/>
                  <w:gridSpan w:val="3"/>
                  <w:vAlign w:val="center"/>
                </w:tcPr>
                <w:p w14:paraId="424CA196" w14:textId="77777777" w:rsidR="008F7D8F" w:rsidRPr="004839CC" w:rsidRDefault="008F7D8F" w:rsidP="00441340">
                  <w:pPr>
                    <w:pStyle w:val="Eaoaeaa"/>
                    <w:framePr w:hSpace="180" w:wrap="around" w:hAnchor="page" w:x="1" w:y="-495"/>
                    <w:widowControl/>
                    <w:jc w:val="center"/>
                    <w:rPr>
                      <w:rFonts w:ascii="Sylfaen" w:hAnsi="Sylfaen"/>
                      <w:lang w:val="ka-GE"/>
                    </w:rPr>
                  </w:pPr>
                  <w:r>
                    <w:rPr>
                      <w:rFonts w:ascii="Sylfaen" w:hAnsi="Sylfaen"/>
                      <w:lang w:val="ka-GE"/>
                    </w:rPr>
                    <w:t>ქართული</w:t>
                  </w:r>
                </w:p>
              </w:tc>
            </w:tr>
            <w:tr w:rsidR="008F7D8F" w:rsidRPr="00EA214F" w14:paraId="2A46DFCA" w14:textId="77777777" w:rsidTr="00081202">
              <w:trPr>
                <w:trHeight w:val="193"/>
              </w:trPr>
              <w:tc>
                <w:tcPr>
                  <w:tcW w:w="2535" w:type="dxa"/>
                </w:tcPr>
                <w:p w14:paraId="72DF1909" w14:textId="77777777" w:rsidR="008F7D8F" w:rsidRPr="00C6507E" w:rsidRDefault="008F7D8F" w:rsidP="00441340">
                  <w:pPr>
                    <w:pStyle w:val="Aaoeeu"/>
                    <w:framePr w:hSpace="180" w:wrap="around" w:hAnchor="page" w:x="1" w:y="-495"/>
                    <w:widowControl/>
                    <w:ind w:right="33"/>
                    <w:jc w:val="right"/>
                    <w:rPr>
                      <w:rFonts w:ascii="Sylfaen" w:hAnsi="Sylfaen" w:cs="Sylfaen"/>
                      <w:smallCaps/>
                      <w:lang w:val="ka-GE"/>
                    </w:rPr>
                  </w:pPr>
                  <w:r w:rsidRPr="00C6507E">
                    <w:rPr>
                      <w:rFonts w:ascii="Sylfaen" w:hAnsi="Sylfaen" w:cs="Sylfaen"/>
                      <w:smallCaps/>
                      <w:lang w:val="ka-GE"/>
                    </w:rPr>
                    <w:t>სხვა ენები</w:t>
                  </w:r>
                </w:p>
              </w:tc>
              <w:tc>
                <w:tcPr>
                  <w:tcW w:w="1390" w:type="dxa"/>
                  <w:vAlign w:val="center"/>
                </w:tcPr>
                <w:p w14:paraId="73D05A8A" w14:textId="77777777" w:rsidR="008F7D8F" w:rsidRPr="004839CC" w:rsidRDefault="008F7D8F" w:rsidP="00441340">
                  <w:pPr>
                    <w:pStyle w:val="Aaoeeu"/>
                    <w:framePr w:hSpace="180" w:wrap="around" w:hAnchor="page" w:x="1" w:y="-495"/>
                    <w:widowControl/>
                    <w:jc w:val="center"/>
                    <w:rPr>
                      <w:rFonts w:ascii="Sylfaen" w:hAnsi="Sylfaen"/>
                      <w:lang w:val="ka-GE"/>
                    </w:rPr>
                  </w:pPr>
                  <w:r>
                    <w:rPr>
                      <w:rFonts w:ascii="Sylfaen" w:hAnsi="Sylfaen"/>
                      <w:lang w:val="ka-GE"/>
                    </w:rPr>
                    <w:t>ინგლისური</w:t>
                  </w:r>
                </w:p>
              </w:tc>
              <w:tc>
                <w:tcPr>
                  <w:tcW w:w="1147" w:type="dxa"/>
                  <w:vAlign w:val="center"/>
                </w:tcPr>
                <w:p w14:paraId="1B2E4C1B" w14:textId="77777777" w:rsidR="008F7D8F" w:rsidRPr="004839CC" w:rsidRDefault="008F7D8F" w:rsidP="00441340">
                  <w:pPr>
                    <w:pStyle w:val="Aaoeeu"/>
                    <w:framePr w:hSpace="180" w:wrap="around" w:hAnchor="page" w:x="1" w:y="-495"/>
                    <w:widowControl/>
                    <w:jc w:val="center"/>
                    <w:rPr>
                      <w:rFonts w:ascii="Sylfaen" w:hAnsi="Sylfaen"/>
                      <w:lang w:val="ka-GE"/>
                    </w:rPr>
                  </w:pPr>
                  <w:r>
                    <w:rPr>
                      <w:rFonts w:ascii="Sylfaen" w:hAnsi="Sylfaen"/>
                      <w:lang w:val="ka-GE"/>
                    </w:rPr>
                    <w:t>რუსული</w:t>
                  </w:r>
                </w:p>
              </w:tc>
              <w:tc>
                <w:tcPr>
                  <w:tcW w:w="1293" w:type="dxa"/>
                  <w:vAlign w:val="center"/>
                </w:tcPr>
                <w:p w14:paraId="5A2A77E8" w14:textId="77777777" w:rsidR="008F7D8F" w:rsidRPr="004839CC" w:rsidRDefault="008F7D8F" w:rsidP="00441340">
                  <w:pPr>
                    <w:pStyle w:val="Eaoaeaa"/>
                    <w:framePr w:hSpace="180" w:wrap="around" w:hAnchor="page" w:x="1" w:y="-495"/>
                    <w:widowControl/>
                    <w:jc w:val="center"/>
                    <w:rPr>
                      <w:rFonts w:ascii="Sylfaen" w:hAnsi="Sylfaen"/>
                      <w:lang w:val="ka-GE"/>
                    </w:rPr>
                  </w:pPr>
                  <w:r w:rsidRPr="009B48EF">
                    <w:rPr>
                      <w:rFonts w:ascii="Sylfaen" w:hAnsi="Sylfaen"/>
                      <w:lang w:val="ka-GE"/>
                    </w:rPr>
                    <w:t>გერმანული</w:t>
                  </w:r>
                </w:p>
              </w:tc>
            </w:tr>
            <w:tr w:rsidR="008F7D8F" w:rsidRPr="00EA214F" w14:paraId="0291D12A" w14:textId="77777777" w:rsidTr="00081202">
              <w:trPr>
                <w:trHeight w:val="210"/>
              </w:trPr>
              <w:tc>
                <w:tcPr>
                  <w:tcW w:w="2535" w:type="dxa"/>
                </w:tcPr>
                <w:p w14:paraId="7C04206C" w14:textId="77777777" w:rsidR="008F7D8F" w:rsidRPr="00C15A2D" w:rsidRDefault="008F7D8F" w:rsidP="00441340">
                  <w:pPr>
                    <w:pStyle w:val="Aeeaoaeaa2"/>
                    <w:framePr w:hSpace="180" w:wrap="around" w:hAnchor="page" w:x="1" w:y="-495"/>
                    <w:widowControl/>
                    <w:tabs>
                      <w:tab w:val="left" w:pos="-1418"/>
                    </w:tabs>
                    <w:ind w:right="33"/>
                    <w:rPr>
                      <w:rFonts w:ascii="Arial" w:hAnsi="Arial" w:cs="Sylfaen"/>
                      <w:i w:val="0"/>
                      <w:lang w:val="ka-GE"/>
                    </w:rPr>
                  </w:pPr>
                  <w:r w:rsidRPr="000E6A7A">
                    <w:rPr>
                      <w:rFonts w:ascii="Arial Narrow" w:hAnsi="Arial Narrow"/>
                      <w:b/>
                      <w:i w:val="0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i w:val="0"/>
                      <w:lang w:val="ka-GE"/>
                    </w:rPr>
                    <w:t>ლექსიკონის დახმარებით</w:t>
                  </w:r>
                </w:p>
              </w:tc>
              <w:tc>
                <w:tcPr>
                  <w:tcW w:w="1390" w:type="dxa"/>
                  <w:vAlign w:val="center"/>
                </w:tcPr>
                <w:p w14:paraId="455CB97C" w14:textId="77777777" w:rsidR="008F7D8F" w:rsidRPr="000E6A7A" w:rsidRDefault="008F7D8F" w:rsidP="00441340">
                  <w:pPr>
                    <w:pStyle w:val="Aaoeeu"/>
                    <w:framePr w:hSpace="180" w:wrap="around" w:hAnchor="page" w:x="1" w:y="-495"/>
                    <w:widowControl/>
                    <w:jc w:val="center"/>
                    <w:rPr>
                      <w:rFonts w:ascii="Arial Narrow" w:hAnsi="Arial Narrow"/>
                      <w:b/>
                      <w:lang w:val="ka-GE"/>
                    </w:rPr>
                  </w:pPr>
                </w:p>
              </w:tc>
              <w:tc>
                <w:tcPr>
                  <w:tcW w:w="1147" w:type="dxa"/>
                  <w:vAlign w:val="center"/>
                </w:tcPr>
                <w:p w14:paraId="11449368" w14:textId="77777777" w:rsidR="008F7D8F" w:rsidRPr="000E6A7A" w:rsidRDefault="008F7D8F" w:rsidP="00441340">
                  <w:pPr>
                    <w:pStyle w:val="Aaoeeu"/>
                    <w:framePr w:hSpace="180" w:wrap="around" w:hAnchor="page" w:x="1" w:y="-495"/>
                    <w:widowControl/>
                    <w:jc w:val="center"/>
                    <w:rPr>
                      <w:rFonts w:ascii="Arial Narrow" w:hAnsi="Arial Narrow"/>
                      <w:b/>
                      <w:lang w:val="ka-GE"/>
                    </w:rPr>
                  </w:pPr>
                </w:p>
              </w:tc>
              <w:tc>
                <w:tcPr>
                  <w:tcW w:w="1293" w:type="dxa"/>
                  <w:vAlign w:val="center"/>
                </w:tcPr>
                <w:p w14:paraId="0ED7A997" w14:textId="77777777" w:rsidR="008F7D8F" w:rsidRPr="000E6A7A" w:rsidRDefault="008F7D8F" w:rsidP="00441340">
                  <w:pPr>
                    <w:pStyle w:val="Eaoaeaa"/>
                    <w:framePr w:hSpace="180" w:wrap="around" w:hAnchor="page" w:x="1" w:y="-495"/>
                    <w:widowControl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  <w:lang w:val="ka-GE"/>
                    </w:rPr>
                  </w:pPr>
                </w:p>
              </w:tc>
            </w:tr>
            <w:tr w:rsidR="008F7D8F" w:rsidRPr="00EA214F" w14:paraId="7C9D0D60" w14:textId="77777777" w:rsidTr="00081202">
              <w:trPr>
                <w:trHeight w:val="202"/>
              </w:trPr>
              <w:tc>
                <w:tcPr>
                  <w:tcW w:w="2535" w:type="dxa"/>
                </w:tcPr>
                <w:p w14:paraId="2F11DA6D" w14:textId="77777777" w:rsidR="008F7D8F" w:rsidRPr="00794A9D" w:rsidRDefault="008F7D8F" w:rsidP="00441340">
                  <w:pPr>
                    <w:pStyle w:val="Aeeaoaeaa2"/>
                    <w:framePr w:hSpace="180" w:wrap="around" w:hAnchor="page" w:x="1" w:y="-495"/>
                    <w:widowControl/>
                    <w:ind w:right="33"/>
                    <w:rPr>
                      <w:rFonts w:ascii="Sylfaen" w:hAnsi="Sylfaen" w:cs="Sylfaen"/>
                      <w:i w:val="0"/>
                      <w:lang w:val="ka-GE"/>
                    </w:rPr>
                  </w:pPr>
                  <w:r w:rsidRPr="000E6A7A">
                    <w:rPr>
                      <w:rFonts w:ascii="Arial Narrow" w:hAnsi="Arial Narrow"/>
                      <w:b/>
                      <w:i w:val="0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i w:val="0"/>
                      <w:lang w:val="ka-GE"/>
                    </w:rPr>
                    <w:t>საშუალოდ</w:t>
                  </w:r>
                </w:p>
              </w:tc>
              <w:tc>
                <w:tcPr>
                  <w:tcW w:w="1390" w:type="dxa"/>
                  <w:vAlign w:val="center"/>
                </w:tcPr>
                <w:p w14:paraId="5AF55AD8" w14:textId="77777777" w:rsidR="008F7D8F" w:rsidRPr="000E6A7A" w:rsidRDefault="008F7D8F" w:rsidP="00441340">
                  <w:pPr>
                    <w:pStyle w:val="Aaoeeu"/>
                    <w:framePr w:hSpace="180" w:wrap="around" w:hAnchor="page" w:x="1" w:y="-495"/>
                    <w:widowControl/>
                    <w:jc w:val="center"/>
                    <w:rPr>
                      <w:rFonts w:ascii="Arial Narrow" w:hAnsi="Arial Narrow"/>
                      <w:b/>
                      <w:lang w:val="ka-GE"/>
                    </w:rPr>
                  </w:pPr>
                </w:p>
              </w:tc>
              <w:tc>
                <w:tcPr>
                  <w:tcW w:w="1147" w:type="dxa"/>
                  <w:vAlign w:val="center"/>
                </w:tcPr>
                <w:p w14:paraId="11AAF9BF" w14:textId="77777777" w:rsidR="008F7D8F" w:rsidRPr="000E6A7A" w:rsidRDefault="008F7D8F" w:rsidP="00441340">
                  <w:pPr>
                    <w:pStyle w:val="Aaoeeu"/>
                    <w:framePr w:hSpace="180" w:wrap="around" w:hAnchor="page" w:x="1" w:y="-495"/>
                    <w:widowControl/>
                    <w:jc w:val="center"/>
                    <w:rPr>
                      <w:rFonts w:ascii="Arial Narrow" w:hAnsi="Arial Narrow"/>
                      <w:b/>
                      <w:lang w:val="ka-GE"/>
                    </w:rPr>
                  </w:pPr>
                </w:p>
              </w:tc>
              <w:tc>
                <w:tcPr>
                  <w:tcW w:w="1293" w:type="dxa"/>
                  <w:vAlign w:val="center"/>
                </w:tcPr>
                <w:p w14:paraId="673BCFBA" w14:textId="76312EBC" w:rsidR="008F7D8F" w:rsidRPr="000E6A7A" w:rsidRDefault="008F7D8F" w:rsidP="00441340">
                  <w:pPr>
                    <w:pStyle w:val="Eaoaeaa"/>
                    <w:framePr w:hSpace="180" w:wrap="around" w:hAnchor="page" w:x="1" w:y="-495"/>
                    <w:widowControl/>
                    <w:jc w:val="center"/>
                    <w:rPr>
                      <w:rFonts w:ascii="Arial Narrow" w:hAnsi="Arial Narrow"/>
                      <w:b/>
                      <w:lang w:val="ka-GE"/>
                    </w:rPr>
                  </w:pPr>
                </w:p>
              </w:tc>
            </w:tr>
            <w:tr w:rsidR="008F7D8F" w:rsidRPr="00EA214F" w14:paraId="46FF4D31" w14:textId="77777777" w:rsidTr="00081202">
              <w:trPr>
                <w:trHeight w:val="202"/>
              </w:trPr>
              <w:tc>
                <w:tcPr>
                  <w:tcW w:w="2535" w:type="dxa"/>
                </w:tcPr>
                <w:p w14:paraId="301710EA" w14:textId="77777777" w:rsidR="008F7D8F" w:rsidRPr="000E6A7A" w:rsidRDefault="008F7D8F" w:rsidP="00441340">
                  <w:pPr>
                    <w:pStyle w:val="Aaoeeu"/>
                    <w:framePr w:hSpace="180" w:wrap="around" w:hAnchor="page" w:x="1" w:y="-495"/>
                    <w:tabs>
                      <w:tab w:val="left" w:pos="-1418"/>
                    </w:tabs>
                    <w:ind w:right="33"/>
                    <w:jc w:val="right"/>
                    <w:rPr>
                      <w:rFonts w:ascii="Arial Narrow" w:hAnsi="Arial Narrow"/>
                      <w:b/>
                      <w:lang w:val="ka-GE"/>
                    </w:rPr>
                  </w:pPr>
                  <w:r w:rsidRPr="000E6A7A">
                    <w:rPr>
                      <w:rFonts w:ascii="Arial Narrow" w:hAnsi="Arial Narrow"/>
                      <w:b/>
                      <w:i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კარგად</w:t>
                  </w:r>
                </w:p>
              </w:tc>
              <w:tc>
                <w:tcPr>
                  <w:tcW w:w="1390" w:type="dxa"/>
                  <w:vAlign w:val="center"/>
                </w:tcPr>
                <w:p w14:paraId="7FF0B05A" w14:textId="021F0676" w:rsidR="008F7D8F" w:rsidRPr="000E6A7A" w:rsidRDefault="008F7D8F" w:rsidP="00441340">
                  <w:pPr>
                    <w:pStyle w:val="Aaoeeu"/>
                    <w:framePr w:hSpace="180" w:wrap="around" w:hAnchor="page" w:x="1" w:y="-495"/>
                    <w:widowControl/>
                    <w:jc w:val="center"/>
                    <w:rPr>
                      <w:rFonts w:ascii="Arial Narrow" w:hAnsi="Arial Narrow"/>
                      <w:b/>
                      <w:lang w:val="ka-GE"/>
                    </w:rPr>
                  </w:pPr>
                </w:p>
              </w:tc>
              <w:tc>
                <w:tcPr>
                  <w:tcW w:w="1147" w:type="dxa"/>
                  <w:vAlign w:val="center"/>
                </w:tcPr>
                <w:p w14:paraId="4FAA7A9C" w14:textId="0578E426" w:rsidR="008F7D8F" w:rsidRPr="00EF1072" w:rsidRDefault="00912175" w:rsidP="00441340">
                  <w:pPr>
                    <w:pStyle w:val="Aaoeeu"/>
                    <w:framePr w:hSpace="180" w:wrap="around" w:hAnchor="page" w:x="1" w:y="-495"/>
                    <w:widowControl/>
                    <w:jc w:val="center"/>
                    <w:rPr>
                      <w:rFonts w:ascii="Sylfaen" w:hAnsi="Sylfaen"/>
                      <w:b/>
                      <w:lang w:val="ka-GE"/>
                    </w:rPr>
                  </w:pPr>
                  <w:r w:rsidRPr="000E6A7A">
                    <w:rPr>
                      <w:rFonts w:ascii="Arial Narrow" w:hAnsi="Arial Narrow"/>
                      <w:b/>
                      <w:lang w:val="ka-GE"/>
                    </w:rPr>
                    <w:t>X</w:t>
                  </w:r>
                </w:p>
              </w:tc>
              <w:tc>
                <w:tcPr>
                  <w:tcW w:w="1293" w:type="dxa"/>
                  <w:vAlign w:val="center"/>
                </w:tcPr>
                <w:p w14:paraId="5A2E8DB5" w14:textId="77777777" w:rsidR="008F7D8F" w:rsidRPr="000E6A7A" w:rsidRDefault="008F7D8F" w:rsidP="00441340">
                  <w:pPr>
                    <w:pStyle w:val="Eaoaeaa"/>
                    <w:framePr w:hSpace="180" w:wrap="around" w:hAnchor="page" w:x="1" w:y="-495"/>
                    <w:widowControl/>
                    <w:jc w:val="center"/>
                    <w:rPr>
                      <w:rFonts w:ascii="Arial Narrow" w:hAnsi="Arial Narrow"/>
                      <w:b/>
                      <w:lang w:val="ka-GE"/>
                    </w:rPr>
                  </w:pPr>
                </w:p>
              </w:tc>
            </w:tr>
            <w:tr w:rsidR="008F7D8F" w:rsidRPr="00EA214F" w14:paraId="61E433A8" w14:textId="77777777" w:rsidTr="00081202">
              <w:trPr>
                <w:trHeight w:val="185"/>
              </w:trPr>
              <w:tc>
                <w:tcPr>
                  <w:tcW w:w="2535" w:type="dxa"/>
                </w:tcPr>
                <w:p w14:paraId="4B4134FB" w14:textId="77777777" w:rsidR="008F7D8F" w:rsidRPr="00794A9D" w:rsidRDefault="008F7D8F" w:rsidP="00441340">
                  <w:pPr>
                    <w:pStyle w:val="Aaoeeu"/>
                    <w:framePr w:hSpace="180" w:wrap="around" w:hAnchor="page" w:x="1" w:y="-495"/>
                    <w:tabs>
                      <w:tab w:val="left" w:pos="-1418"/>
                    </w:tabs>
                    <w:ind w:right="33"/>
                    <w:jc w:val="right"/>
                    <w:rPr>
                      <w:rFonts w:ascii="Sylfaen" w:hAnsi="Sylfaen" w:cs="Sylfaen"/>
                      <w:lang w:val="ka-GE"/>
                    </w:rPr>
                  </w:pPr>
                  <w:r w:rsidRPr="000E6A7A">
                    <w:rPr>
                      <w:rFonts w:ascii="Arial Narrow" w:hAnsi="Arial Narrow"/>
                      <w:b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ძალიან კარგად</w:t>
                  </w:r>
                </w:p>
              </w:tc>
              <w:tc>
                <w:tcPr>
                  <w:tcW w:w="1390" w:type="dxa"/>
                </w:tcPr>
                <w:p w14:paraId="1F9A5568" w14:textId="7B4797C2" w:rsidR="008F7D8F" w:rsidRPr="000E6A7A" w:rsidRDefault="00912175" w:rsidP="00441340">
                  <w:pPr>
                    <w:framePr w:hSpace="180" w:wrap="around" w:hAnchor="page" w:x="1" w:y="-495"/>
                    <w:jc w:val="center"/>
                    <w:rPr>
                      <w:lang w:val="ka-GE"/>
                    </w:rPr>
                  </w:pPr>
                  <w:r w:rsidRPr="000E6A7A">
                    <w:rPr>
                      <w:rFonts w:ascii="Arial Narrow" w:hAnsi="Arial Narrow"/>
                      <w:b/>
                      <w:lang w:val="ka-GE"/>
                    </w:rPr>
                    <w:t>X</w:t>
                  </w:r>
                </w:p>
              </w:tc>
              <w:tc>
                <w:tcPr>
                  <w:tcW w:w="1147" w:type="dxa"/>
                </w:tcPr>
                <w:p w14:paraId="7ECB308C" w14:textId="0495E4D8" w:rsidR="008F7D8F" w:rsidRPr="00912175" w:rsidRDefault="008F7D8F" w:rsidP="00441340">
                  <w:pPr>
                    <w:framePr w:hSpace="180" w:wrap="around" w:hAnchor="page" w:x="1" w:y="-495"/>
                    <w:jc w:val="center"/>
                    <w:rPr>
                      <w:lang w:val="ka-GE"/>
                    </w:rPr>
                  </w:pPr>
                </w:p>
              </w:tc>
              <w:tc>
                <w:tcPr>
                  <w:tcW w:w="1293" w:type="dxa"/>
                  <w:vAlign w:val="center"/>
                </w:tcPr>
                <w:p w14:paraId="54126CC9" w14:textId="57DADB61" w:rsidR="008F7D8F" w:rsidRPr="000E6A7A" w:rsidRDefault="00912175" w:rsidP="00441340">
                  <w:pPr>
                    <w:pStyle w:val="Eaoaeaa"/>
                    <w:framePr w:hSpace="180" w:wrap="around" w:hAnchor="page" w:x="1" w:y="-495"/>
                    <w:widowControl/>
                    <w:jc w:val="center"/>
                    <w:rPr>
                      <w:rFonts w:ascii="Arial Narrow" w:hAnsi="Arial Narrow"/>
                      <w:b/>
                      <w:lang w:val="ka-GE"/>
                    </w:rPr>
                  </w:pPr>
                  <w:r w:rsidRPr="000E6A7A">
                    <w:rPr>
                      <w:rFonts w:ascii="Arial Narrow" w:hAnsi="Arial Narrow"/>
                      <w:b/>
                      <w:lang w:val="ka-GE"/>
                    </w:rPr>
                    <w:t>X</w:t>
                  </w:r>
                </w:p>
              </w:tc>
            </w:tr>
          </w:tbl>
          <w:p w14:paraId="0A9EAFAB" w14:textId="77777777" w:rsidR="00F879F4" w:rsidRPr="000E6A7A" w:rsidRDefault="00F879F4" w:rsidP="00441340">
            <w:pPr>
              <w:rPr>
                <w:rFonts w:ascii="Calibri" w:hAnsi="Calibri" w:cs="Calibri"/>
                <w:lang w:val="ka-GE"/>
              </w:rPr>
            </w:pPr>
          </w:p>
          <w:p w14:paraId="04C5DB5D" w14:textId="77777777" w:rsidR="003D1B71" w:rsidRPr="000E6A7A" w:rsidRDefault="00F879F4" w:rsidP="00441340">
            <w:pPr>
              <w:pStyle w:val="Heading2"/>
              <w:spacing w:before="0" w:after="0"/>
              <w:rPr>
                <w:rFonts w:ascii="Calibri" w:hAnsi="Calibri" w:cs="Calibri"/>
                <w:color w:val="0072C7"/>
                <w:lang w:val="ka-GE"/>
              </w:rPr>
            </w:pPr>
            <w:r>
              <w:rPr>
                <w:rFonts w:ascii="Sylfaen" w:hAnsi="Sylfaen" w:cs="Calibri"/>
                <w:color w:val="0072C7"/>
                <w:lang w:val="ka-GE"/>
              </w:rPr>
              <w:t>კომპიუტერული პროგრამების ცოდნა</w:t>
            </w:r>
          </w:p>
          <w:p w14:paraId="357D20A7" w14:textId="77777777" w:rsidR="003D1B71" w:rsidRPr="000E6A7A" w:rsidRDefault="003D1B71" w:rsidP="00441340">
            <w:pPr>
              <w:rPr>
                <w:rFonts w:ascii="Calibri" w:hAnsi="Calibri" w:cs="Calibri"/>
                <w:lang w:val="ka-GE"/>
              </w:rPr>
            </w:pPr>
          </w:p>
          <w:tbl>
            <w:tblPr>
              <w:tblW w:w="6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79"/>
              <w:gridCol w:w="1268"/>
              <w:gridCol w:w="1682"/>
              <w:gridCol w:w="1276"/>
            </w:tblGrid>
            <w:tr w:rsidR="008F7D8F" w:rsidRPr="00EA214F" w14:paraId="09D74606" w14:textId="77777777" w:rsidTr="000E6A7A">
              <w:trPr>
                <w:trHeight w:val="413"/>
              </w:trPr>
              <w:tc>
                <w:tcPr>
                  <w:tcW w:w="2179" w:type="dxa"/>
                </w:tcPr>
                <w:p w14:paraId="1C5A8468" w14:textId="77777777" w:rsidR="008F7D8F" w:rsidRPr="00F44514" w:rsidRDefault="008F7D8F" w:rsidP="00441340">
                  <w:pPr>
                    <w:framePr w:hSpace="180" w:wrap="around" w:hAnchor="page" w:x="1" w:y="-495"/>
                    <w:jc w:val="both"/>
                    <w:rPr>
                      <w:rFonts w:ascii="Sylfaen" w:hAnsi="Sylfaen"/>
                      <w:iCs/>
                      <w:noProof/>
                      <w:sz w:val="20"/>
                      <w:szCs w:val="20"/>
                      <w:lang w:val="fi-FI"/>
                    </w:rPr>
                  </w:pPr>
                  <w:r w:rsidRPr="00F44514">
                    <w:rPr>
                      <w:rFonts w:ascii="Sylfaen" w:hAnsi="Sylfaen" w:cs="Sylfaen"/>
                      <w:iCs/>
                      <w:noProof/>
                      <w:sz w:val="20"/>
                      <w:szCs w:val="20"/>
                      <w:lang w:val="fi-FI"/>
                    </w:rPr>
                    <w:t>პროგრამების</w:t>
                  </w:r>
                  <w:r w:rsidRPr="00F44514">
                    <w:rPr>
                      <w:rFonts w:ascii="Sylfaen" w:hAnsi="Sylfaen"/>
                      <w:iCs/>
                      <w:noProof/>
                      <w:sz w:val="20"/>
                      <w:szCs w:val="20"/>
                      <w:lang w:val="fi-FI"/>
                    </w:rPr>
                    <w:t xml:space="preserve"> </w:t>
                  </w:r>
                  <w:r w:rsidRPr="00F44514">
                    <w:rPr>
                      <w:rFonts w:ascii="Sylfaen" w:hAnsi="Sylfaen" w:cs="Sylfaen"/>
                      <w:iCs/>
                      <w:noProof/>
                      <w:sz w:val="20"/>
                      <w:szCs w:val="20"/>
                      <w:lang w:val="fi-FI"/>
                    </w:rPr>
                    <w:t>დასახელება</w:t>
                  </w:r>
                </w:p>
              </w:tc>
              <w:tc>
                <w:tcPr>
                  <w:tcW w:w="1268" w:type="dxa"/>
                </w:tcPr>
                <w:p w14:paraId="5796462C" w14:textId="77777777" w:rsidR="008F7D8F" w:rsidRPr="00F44514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Sylfaen" w:hAnsi="Sylfaen"/>
                      <w:iCs/>
                      <w:noProof/>
                      <w:sz w:val="20"/>
                      <w:szCs w:val="20"/>
                      <w:lang w:val="fi-FI"/>
                    </w:rPr>
                  </w:pPr>
                  <w:r w:rsidRPr="00F44514">
                    <w:rPr>
                      <w:rFonts w:ascii="Sylfaen" w:hAnsi="Sylfaen" w:cs="Sylfaen"/>
                      <w:iCs/>
                      <w:noProof/>
                      <w:sz w:val="20"/>
                      <w:szCs w:val="20"/>
                      <w:lang w:val="fi-FI"/>
                    </w:rPr>
                    <w:t>კარგად</w:t>
                  </w:r>
                </w:p>
              </w:tc>
              <w:tc>
                <w:tcPr>
                  <w:tcW w:w="1682" w:type="dxa"/>
                </w:tcPr>
                <w:p w14:paraId="3B0EEF42" w14:textId="77777777" w:rsidR="008F7D8F" w:rsidRPr="00F44514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Sylfaen" w:hAnsi="Sylfaen"/>
                      <w:iCs/>
                      <w:noProof/>
                      <w:sz w:val="20"/>
                      <w:szCs w:val="20"/>
                      <w:lang w:val="fi-FI"/>
                    </w:rPr>
                  </w:pPr>
                  <w:r w:rsidRPr="00F44514">
                    <w:rPr>
                      <w:rFonts w:ascii="Sylfaen" w:hAnsi="Sylfaen" w:cs="Sylfaen"/>
                      <w:iCs/>
                      <w:noProof/>
                      <w:sz w:val="20"/>
                      <w:szCs w:val="20"/>
                      <w:lang w:val="fi-FI"/>
                    </w:rPr>
                    <w:t>დამაკმაყო</w:t>
                  </w:r>
                  <w:r>
                    <w:rPr>
                      <w:rFonts w:ascii="Sylfaen" w:hAnsi="Sylfaen" w:cs="Sylfaen"/>
                      <w:iCs/>
                      <w:noProof/>
                      <w:sz w:val="20"/>
                      <w:szCs w:val="20"/>
                      <w:lang w:val="fi-FI"/>
                    </w:rPr>
                    <w:t>-</w:t>
                  </w:r>
                  <w:r w:rsidRPr="00F44514">
                    <w:rPr>
                      <w:rFonts w:ascii="Sylfaen" w:hAnsi="Sylfaen" w:cs="Sylfaen"/>
                      <w:iCs/>
                      <w:noProof/>
                      <w:sz w:val="20"/>
                      <w:szCs w:val="20"/>
                      <w:lang w:val="fi-FI"/>
                    </w:rPr>
                    <w:t>ფილებლად</w:t>
                  </w:r>
                </w:p>
              </w:tc>
              <w:tc>
                <w:tcPr>
                  <w:tcW w:w="1276" w:type="dxa"/>
                </w:tcPr>
                <w:p w14:paraId="46FD98AF" w14:textId="77777777" w:rsidR="008F7D8F" w:rsidRPr="00F44514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Sylfaen" w:hAnsi="Sylfaen"/>
                      <w:iCs/>
                      <w:noProof/>
                      <w:sz w:val="20"/>
                      <w:szCs w:val="20"/>
                      <w:lang w:val="fi-FI"/>
                    </w:rPr>
                  </w:pPr>
                  <w:r w:rsidRPr="00F44514">
                    <w:rPr>
                      <w:rFonts w:ascii="Sylfaen" w:hAnsi="Sylfaen" w:cs="Sylfaen"/>
                      <w:iCs/>
                      <w:noProof/>
                      <w:sz w:val="20"/>
                      <w:szCs w:val="20"/>
                      <w:lang w:val="fi-FI"/>
                    </w:rPr>
                    <w:t>მწირად</w:t>
                  </w:r>
                </w:p>
              </w:tc>
            </w:tr>
            <w:tr w:rsidR="008F7D8F" w:rsidRPr="00EA214F" w14:paraId="6457CCF2" w14:textId="77777777" w:rsidTr="000E6A7A">
              <w:trPr>
                <w:trHeight w:val="221"/>
              </w:trPr>
              <w:tc>
                <w:tcPr>
                  <w:tcW w:w="2179" w:type="dxa"/>
                </w:tcPr>
                <w:p w14:paraId="22A5FC7E" w14:textId="77777777" w:rsidR="008F7D8F" w:rsidRPr="009A3CAC" w:rsidRDefault="008F7D8F" w:rsidP="00441340">
                  <w:pPr>
                    <w:framePr w:hSpace="180" w:wrap="around" w:hAnchor="page" w:x="1" w:y="-495"/>
                    <w:jc w:val="both"/>
                    <w:rPr>
                      <w:lang w:val="ka-GE"/>
                    </w:rPr>
                  </w:pPr>
                  <w:r w:rsidRPr="000E6A7A">
                    <w:rPr>
                      <w:lang w:val="ka-GE"/>
                    </w:rPr>
                    <w:t>MS-Word</w:t>
                  </w:r>
                </w:p>
              </w:tc>
              <w:tc>
                <w:tcPr>
                  <w:tcW w:w="1268" w:type="dxa"/>
                </w:tcPr>
                <w:p w14:paraId="54D43CF9" w14:textId="77777777" w:rsidR="008F7D8F" w:rsidRPr="000E6A7A" w:rsidRDefault="008F7D8F" w:rsidP="00441340">
                  <w:pPr>
                    <w:framePr w:hSpace="180" w:wrap="around" w:hAnchor="page" w:x="1" w:y="-495"/>
                    <w:jc w:val="center"/>
                    <w:rPr>
                      <w:b/>
                      <w:lang w:val="ka-GE"/>
                    </w:rPr>
                  </w:pPr>
                  <w:r w:rsidRPr="000E6A7A">
                    <w:rPr>
                      <w:rFonts w:ascii="Arial Narrow" w:hAnsi="Arial Narrow"/>
                      <w:b/>
                      <w:lang w:val="ka-GE"/>
                    </w:rPr>
                    <w:t>X</w:t>
                  </w:r>
                </w:p>
              </w:tc>
              <w:tc>
                <w:tcPr>
                  <w:tcW w:w="1682" w:type="dxa"/>
                </w:tcPr>
                <w:p w14:paraId="6D33F612" w14:textId="77777777" w:rsidR="008F7D8F" w:rsidRPr="00C21DF7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iCs/>
                      <w:lang w:val="fi-FI"/>
                    </w:rPr>
                  </w:pPr>
                </w:p>
              </w:tc>
              <w:tc>
                <w:tcPr>
                  <w:tcW w:w="1276" w:type="dxa"/>
                </w:tcPr>
                <w:p w14:paraId="7D73F3AA" w14:textId="77777777" w:rsidR="008F7D8F" w:rsidRPr="00C21DF7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iCs/>
                      <w:lang w:val="fi-FI"/>
                    </w:rPr>
                  </w:pPr>
                </w:p>
              </w:tc>
            </w:tr>
            <w:tr w:rsidR="008F7D8F" w:rsidRPr="00EA214F" w14:paraId="180CE926" w14:textId="77777777" w:rsidTr="000E6A7A">
              <w:trPr>
                <w:trHeight w:val="211"/>
              </w:trPr>
              <w:tc>
                <w:tcPr>
                  <w:tcW w:w="2179" w:type="dxa"/>
                </w:tcPr>
                <w:p w14:paraId="175E5A6D" w14:textId="77777777" w:rsidR="008F7D8F" w:rsidRPr="000E6A7A" w:rsidRDefault="008F7D8F" w:rsidP="00441340">
                  <w:pPr>
                    <w:framePr w:hSpace="180" w:wrap="around" w:hAnchor="page" w:x="1" w:y="-495"/>
                    <w:jc w:val="both"/>
                    <w:rPr>
                      <w:lang w:val="ka-GE"/>
                    </w:rPr>
                  </w:pPr>
                  <w:r w:rsidRPr="000E6A7A">
                    <w:rPr>
                      <w:lang w:val="ka-GE"/>
                    </w:rPr>
                    <w:t>MS- Excel</w:t>
                  </w:r>
                </w:p>
              </w:tc>
              <w:tc>
                <w:tcPr>
                  <w:tcW w:w="1268" w:type="dxa"/>
                </w:tcPr>
                <w:p w14:paraId="19BFBA67" w14:textId="77777777" w:rsidR="008F7D8F" w:rsidRPr="009C6F72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b/>
                      <w:iCs/>
                      <w:lang w:val="fi-FI"/>
                    </w:rPr>
                  </w:pPr>
                </w:p>
              </w:tc>
              <w:tc>
                <w:tcPr>
                  <w:tcW w:w="1682" w:type="dxa"/>
                </w:tcPr>
                <w:p w14:paraId="6B5EBABC" w14:textId="77777777" w:rsidR="008F7D8F" w:rsidRPr="00C21DF7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iCs/>
                      <w:lang w:val="fi-FI"/>
                    </w:rPr>
                  </w:pPr>
                  <w:r w:rsidRPr="000E6A7A">
                    <w:rPr>
                      <w:rFonts w:ascii="Arial Narrow" w:hAnsi="Arial Narrow"/>
                      <w:b/>
                      <w:lang w:val="ka-GE"/>
                    </w:rPr>
                    <w:t>X</w:t>
                  </w:r>
                </w:p>
              </w:tc>
              <w:tc>
                <w:tcPr>
                  <w:tcW w:w="1276" w:type="dxa"/>
                </w:tcPr>
                <w:p w14:paraId="2C2EBCC7" w14:textId="77777777" w:rsidR="008F7D8F" w:rsidRPr="00C21DF7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iCs/>
                      <w:lang w:val="fi-FI"/>
                    </w:rPr>
                  </w:pPr>
                </w:p>
              </w:tc>
            </w:tr>
            <w:tr w:rsidR="008F7D8F" w:rsidRPr="00EA214F" w14:paraId="60CE5F44" w14:textId="77777777" w:rsidTr="000E6A7A">
              <w:trPr>
                <w:trHeight w:val="211"/>
              </w:trPr>
              <w:tc>
                <w:tcPr>
                  <w:tcW w:w="2179" w:type="dxa"/>
                </w:tcPr>
                <w:p w14:paraId="42591BE4" w14:textId="77777777" w:rsidR="008F7D8F" w:rsidRPr="000E6A7A" w:rsidRDefault="008F7D8F" w:rsidP="00441340">
                  <w:pPr>
                    <w:framePr w:hSpace="180" w:wrap="around" w:hAnchor="page" w:x="1" w:y="-495"/>
                    <w:jc w:val="both"/>
                    <w:rPr>
                      <w:lang w:val="ka-GE"/>
                    </w:rPr>
                  </w:pPr>
                  <w:r w:rsidRPr="000E6A7A">
                    <w:rPr>
                      <w:lang w:val="ka-GE"/>
                    </w:rPr>
                    <w:t>PowerPoint</w:t>
                  </w:r>
                </w:p>
              </w:tc>
              <w:tc>
                <w:tcPr>
                  <w:tcW w:w="1268" w:type="dxa"/>
                </w:tcPr>
                <w:p w14:paraId="6F8FBF6F" w14:textId="77777777" w:rsidR="008F7D8F" w:rsidRPr="009C6F72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b/>
                      <w:iCs/>
                      <w:lang w:val="fi-FI"/>
                    </w:rPr>
                  </w:pPr>
                  <w:r w:rsidRPr="000E6A7A">
                    <w:rPr>
                      <w:rFonts w:ascii="Arial Narrow" w:hAnsi="Arial Narrow"/>
                      <w:b/>
                      <w:lang w:val="ka-GE"/>
                    </w:rPr>
                    <w:t>X</w:t>
                  </w:r>
                </w:p>
              </w:tc>
              <w:tc>
                <w:tcPr>
                  <w:tcW w:w="1682" w:type="dxa"/>
                </w:tcPr>
                <w:p w14:paraId="78AFFBB5" w14:textId="77777777" w:rsidR="008F7D8F" w:rsidRPr="00C21DF7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iCs/>
                      <w:lang w:val="fi-FI"/>
                    </w:rPr>
                  </w:pPr>
                </w:p>
              </w:tc>
              <w:tc>
                <w:tcPr>
                  <w:tcW w:w="1276" w:type="dxa"/>
                </w:tcPr>
                <w:p w14:paraId="12584EA9" w14:textId="77777777" w:rsidR="008F7D8F" w:rsidRPr="00C21DF7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iCs/>
                      <w:lang w:val="fi-FI"/>
                    </w:rPr>
                  </w:pPr>
                </w:p>
              </w:tc>
            </w:tr>
            <w:tr w:rsidR="008F7D8F" w:rsidRPr="00EA214F" w14:paraId="53F61076" w14:textId="77777777" w:rsidTr="000E6A7A">
              <w:trPr>
                <w:trHeight w:val="211"/>
              </w:trPr>
              <w:tc>
                <w:tcPr>
                  <w:tcW w:w="2179" w:type="dxa"/>
                </w:tcPr>
                <w:p w14:paraId="6829A48B" w14:textId="77777777" w:rsidR="008F7D8F" w:rsidRPr="000E6A7A" w:rsidRDefault="008F7D8F" w:rsidP="00441340">
                  <w:pPr>
                    <w:framePr w:hSpace="180" w:wrap="around" w:hAnchor="page" w:x="1" w:y="-495"/>
                    <w:jc w:val="both"/>
                    <w:rPr>
                      <w:lang w:val="ka-GE"/>
                    </w:rPr>
                  </w:pPr>
                  <w:r w:rsidRPr="000E6A7A">
                    <w:rPr>
                      <w:lang w:val="ka-GE"/>
                    </w:rPr>
                    <w:t>Internet explorer</w:t>
                  </w:r>
                </w:p>
              </w:tc>
              <w:tc>
                <w:tcPr>
                  <w:tcW w:w="1268" w:type="dxa"/>
                </w:tcPr>
                <w:p w14:paraId="209A5778" w14:textId="77777777" w:rsidR="008F7D8F" w:rsidRPr="009C6F72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b/>
                      <w:iCs/>
                      <w:lang w:val="fi-FI"/>
                    </w:rPr>
                  </w:pPr>
                  <w:r w:rsidRPr="000E6A7A">
                    <w:rPr>
                      <w:rFonts w:ascii="Arial Narrow" w:hAnsi="Arial Narrow"/>
                      <w:b/>
                      <w:lang w:val="ka-GE"/>
                    </w:rPr>
                    <w:t>X</w:t>
                  </w:r>
                </w:p>
              </w:tc>
              <w:tc>
                <w:tcPr>
                  <w:tcW w:w="1682" w:type="dxa"/>
                </w:tcPr>
                <w:p w14:paraId="5C1A4A71" w14:textId="77777777" w:rsidR="008F7D8F" w:rsidRPr="00C21DF7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iCs/>
                      <w:lang w:val="fi-FI"/>
                    </w:rPr>
                  </w:pPr>
                </w:p>
              </w:tc>
              <w:tc>
                <w:tcPr>
                  <w:tcW w:w="1276" w:type="dxa"/>
                </w:tcPr>
                <w:p w14:paraId="77A6C590" w14:textId="77777777" w:rsidR="008F7D8F" w:rsidRPr="00C21DF7" w:rsidRDefault="008F7D8F" w:rsidP="00441340">
                  <w:pPr>
                    <w:framePr w:hSpace="180" w:wrap="around" w:hAnchor="page" w:x="1" w:y="-495"/>
                    <w:jc w:val="center"/>
                    <w:rPr>
                      <w:rFonts w:ascii="LitNusx" w:hAnsi="LitNusx"/>
                      <w:iCs/>
                      <w:lang w:val="fi-FI"/>
                    </w:rPr>
                  </w:pPr>
                </w:p>
              </w:tc>
            </w:tr>
          </w:tbl>
          <w:p w14:paraId="21E24F1E" w14:textId="77777777" w:rsidR="008F7D8F" w:rsidRPr="000E6A7A" w:rsidRDefault="008F7D8F" w:rsidP="00441340">
            <w:pPr>
              <w:rPr>
                <w:rFonts w:ascii="Calibri" w:hAnsi="Calibri" w:cs="Calibri"/>
                <w:sz w:val="24"/>
                <w:szCs w:val="24"/>
                <w:lang w:val="ka-GE"/>
              </w:rPr>
            </w:pPr>
          </w:p>
        </w:tc>
      </w:tr>
      <w:tr w:rsidR="003D1B71" w:rsidRPr="00EA214F" w14:paraId="691AAAA8" w14:textId="77777777" w:rsidTr="00EA43F5">
        <w:trPr>
          <w:gridAfter w:val="2"/>
          <w:wAfter w:w="11304" w:type="dxa"/>
          <w:trHeight w:val="1164"/>
        </w:trPr>
        <w:tc>
          <w:tcPr>
            <w:tcW w:w="720" w:type="dxa"/>
          </w:tcPr>
          <w:p w14:paraId="20DFE1FC" w14:textId="77777777" w:rsidR="003D1B71" w:rsidRPr="000E6A7A" w:rsidRDefault="003D1B71" w:rsidP="0044134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lang w:val="ka-GE"/>
              </w:rPr>
            </w:pPr>
          </w:p>
        </w:tc>
        <w:tc>
          <w:tcPr>
            <w:tcW w:w="3119" w:type="dxa"/>
            <w:gridSpan w:val="2"/>
          </w:tcPr>
          <w:p w14:paraId="47ED452F" w14:textId="77777777" w:rsidR="003D1B71" w:rsidRPr="000E6A7A" w:rsidRDefault="003D1B71" w:rsidP="0044134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lang w:val="ka-GE"/>
              </w:rPr>
            </w:pPr>
          </w:p>
        </w:tc>
        <w:tc>
          <w:tcPr>
            <w:tcW w:w="423" w:type="dxa"/>
            <w:vMerge/>
          </w:tcPr>
          <w:p w14:paraId="7483F53C" w14:textId="77777777" w:rsidR="003D1B71" w:rsidRPr="000E6A7A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  <w:lang w:val="ka-GE"/>
              </w:rPr>
            </w:pPr>
          </w:p>
        </w:tc>
        <w:tc>
          <w:tcPr>
            <w:tcW w:w="7078" w:type="dxa"/>
            <w:vMerge/>
          </w:tcPr>
          <w:p w14:paraId="056404D9" w14:textId="77777777" w:rsidR="003D1B71" w:rsidRPr="000E6A7A" w:rsidRDefault="003D1B71" w:rsidP="00441340">
            <w:pPr>
              <w:rPr>
                <w:lang w:val="ka-GE"/>
              </w:rPr>
            </w:pPr>
          </w:p>
        </w:tc>
      </w:tr>
      <w:tr w:rsidR="003D1B71" w14:paraId="0F73D495" w14:textId="77777777" w:rsidTr="00EA43F5">
        <w:trPr>
          <w:gridAfter w:val="2"/>
          <w:wAfter w:w="11304" w:type="dxa"/>
          <w:trHeight w:val="543"/>
        </w:trPr>
        <w:tc>
          <w:tcPr>
            <w:tcW w:w="720" w:type="dxa"/>
          </w:tcPr>
          <w:p w14:paraId="3F11E737" w14:textId="77777777" w:rsidR="003D1B71" w:rsidRPr="000E6A7A" w:rsidRDefault="003D1B71" w:rsidP="00441340">
            <w:pPr>
              <w:pStyle w:val="Information"/>
              <w:jc w:val="center"/>
              <w:rPr>
                <w:noProof/>
                <w:lang w:val="ka-GE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CE0104F" w14:textId="77777777" w:rsidR="003D1B71" w:rsidRPr="00376291" w:rsidRDefault="003D1B71" w:rsidP="00441340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55EF00" wp14:editId="3FBE9563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B3836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9" w:type="dxa"/>
            <w:vAlign w:val="center"/>
          </w:tcPr>
          <w:p w14:paraId="2ADE6CAF" w14:textId="77777777" w:rsidR="003D1B71" w:rsidRPr="00380FD1" w:rsidRDefault="00DA35A8" w:rsidP="00441340">
            <w:pPr>
              <w:pStyle w:val="Information"/>
              <w:ind w:left="-41"/>
            </w:pPr>
            <w:r>
              <w:rPr>
                <w:rFonts w:ascii="Sylfaen" w:hAnsi="Sylfaen"/>
                <w:lang w:val="ka-GE"/>
              </w:rPr>
              <w:t>მისამართი</w:t>
            </w:r>
          </w:p>
          <w:p w14:paraId="31FC4214" w14:textId="4CB6D540" w:rsidR="003D1B71" w:rsidRPr="00441340" w:rsidRDefault="00DA35A8" w:rsidP="00441340">
            <w:pPr>
              <w:pStyle w:val="Information"/>
              <w:ind w:left="-41"/>
            </w:pPr>
            <w:r>
              <w:rPr>
                <w:rFonts w:ascii="Sylfaen" w:hAnsi="Sylfaen"/>
                <w:lang w:val="ka-GE"/>
              </w:rPr>
              <w:t xml:space="preserve">ქუთაისი, 4600, </w:t>
            </w:r>
            <w:r w:rsidR="00441340">
              <w:rPr>
                <w:rFonts w:ascii="Sylfaen" w:hAnsi="Sylfaen"/>
                <w:lang w:val="ka-GE"/>
              </w:rPr>
              <w:t>პუშკინის ქუჩა</w:t>
            </w:r>
            <w:r w:rsidR="00441340">
              <w:rPr>
                <w:rFonts w:ascii="Sylfaen" w:hAnsi="Sylfaen"/>
              </w:rPr>
              <w:t xml:space="preserve"> N4</w:t>
            </w:r>
          </w:p>
        </w:tc>
        <w:tc>
          <w:tcPr>
            <w:tcW w:w="423" w:type="dxa"/>
            <w:vMerge/>
          </w:tcPr>
          <w:p w14:paraId="357FBE33" w14:textId="77777777" w:rsidR="003D1B71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8" w:type="dxa"/>
            <w:vMerge/>
          </w:tcPr>
          <w:p w14:paraId="00B08891" w14:textId="77777777" w:rsidR="003D1B71" w:rsidRDefault="003D1B71" w:rsidP="00441340">
            <w:pPr>
              <w:pStyle w:val="Heading1"/>
            </w:pPr>
          </w:p>
        </w:tc>
      </w:tr>
      <w:tr w:rsidR="003D1B71" w14:paraId="4520FFFF" w14:textId="77777777" w:rsidTr="00EA43F5">
        <w:trPr>
          <w:gridAfter w:val="2"/>
          <w:wAfter w:w="11304" w:type="dxa"/>
          <w:trHeight w:val="183"/>
        </w:trPr>
        <w:tc>
          <w:tcPr>
            <w:tcW w:w="720" w:type="dxa"/>
          </w:tcPr>
          <w:p w14:paraId="69AF0A8E" w14:textId="77777777" w:rsidR="003D1B71" w:rsidRPr="00376291" w:rsidRDefault="003D1B71" w:rsidP="0044134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7B34D84A" w14:textId="77777777" w:rsidR="003D1B71" w:rsidRPr="00376291" w:rsidRDefault="003D1B71" w:rsidP="0044134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55A8A37" w14:textId="77777777" w:rsidR="003D1B71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8" w:type="dxa"/>
            <w:vMerge/>
          </w:tcPr>
          <w:p w14:paraId="6D753938" w14:textId="77777777" w:rsidR="003D1B71" w:rsidRDefault="003D1B71" w:rsidP="00441340">
            <w:pPr>
              <w:pStyle w:val="Heading1"/>
            </w:pPr>
          </w:p>
        </w:tc>
      </w:tr>
      <w:tr w:rsidR="003D1B71" w14:paraId="32FB41F4" w14:textId="77777777" w:rsidTr="00EA43F5">
        <w:trPr>
          <w:gridAfter w:val="2"/>
          <w:wAfter w:w="11304" w:type="dxa"/>
          <w:trHeight w:val="624"/>
        </w:trPr>
        <w:tc>
          <w:tcPr>
            <w:tcW w:w="720" w:type="dxa"/>
          </w:tcPr>
          <w:p w14:paraId="1E09ADC9" w14:textId="77777777" w:rsidR="003D1B71" w:rsidRDefault="003D1B71" w:rsidP="0044134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45CAAD1" w14:textId="77777777" w:rsidR="003D1B71" w:rsidRPr="00376291" w:rsidRDefault="003D1B71" w:rsidP="00441340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75CE42" wp14:editId="7B7684E7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8BB94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9" w:type="dxa"/>
            <w:vAlign w:val="center"/>
          </w:tcPr>
          <w:p w14:paraId="221219FA" w14:textId="78A30B90" w:rsidR="003D1B71" w:rsidRPr="00380FD1" w:rsidRDefault="00DA35A8" w:rsidP="00441340">
            <w:pPr>
              <w:pStyle w:val="Information"/>
            </w:pPr>
            <w:r>
              <w:rPr>
                <w:rFonts w:ascii="Sylfaen" w:hAnsi="Sylfaen"/>
                <w:lang w:val="ka-GE"/>
              </w:rPr>
              <w:t xml:space="preserve">მობ.: </w:t>
            </w:r>
            <w:r w:rsidR="00441340">
              <w:rPr>
                <w:rFonts w:ascii="Sylfaen" w:hAnsi="Sylfaen"/>
                <w:lang w:val="ka-GE"/>
              </w:rPr>
              <w:t>557-406-448</w:t>
            </w:r>
          </w:p>
        </w:tc>
        <w:tc>
          <w:tcPr>
            <w:tcW w:w="423" w:type="dxa"/>
            <w:vMerge/>
          </w:tcPr>
          <w:p w14:paraId="2B7B3DA6" w14:textId="77777777" w:rsidR="003D1B71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8" w:type="dxa"/>
            <w:vMerge/>
          </w:tcPr>
          <w:p w14:paraId="31F8DB21" w14:textId="77777777" w:rsidR="003D1B71" w:rsidRDefault="003D1B71" w:rsidP="00441340">
            <w:pPr>
              <w:pStyle w:val="Heading1"/>
            </w:pPr>
          </w:p>
        </w:tc>
      </w:tr>
      <w:tr w:rsidR="003D1B71" w14:paraId="40826039" w14:textId="77777777" w:rsidTr="00EA43F5">
        <w:trPr>
          <w:gridAfter w:val="2"/>
          <w:wAfter w:w="11304" w:type="dxa"/>
          <w:trHeight w:val="183"/>
        </w:trPr>
        <w:tc>
          <w:tcPr>
            <w:tcW w:w="720" w:type="dxa"/>
          </w:tcPr>
          <w:p w14:paraId="6C1DF39F" w14:textId="77777777" w:rsidR="003D1B71" w:rsidRPr="00376291" w:rsidRDefault="003D1B71" w:rsidP="0044134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54180DA0" w14:textId="77777777" w:rsidR="003D1B71" w:rsidRPr="00376291" w:rsidRDefault="003D1B71" w:rsidP="0044134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9CF9E7F" w14:textId="77777777" w:rsidR="003D1B71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8" w:type="dxa"/>
            <w:vMerge/>
          </w:tcPr>
          <w:p w14:paraId="6D005323" w14:textId="77777777" w:rsidR="003D1B71" w:rsidRDefault="003D1B71" w:rsidP="00441340">
            <w:pPr>
              <w:pStyle w:val="Heading1"/>
            </w:pPr>
          </w:p>
        </w:tc>
      </w:tr>
      <w:tr w:rsidR="003D1B71" w14:paraId="60B2235C" w14:textId="77777777" w:rsidTr="00EA43F5">
        <w:trPr>
          <w:gridAfter w:val="2"/>
          <w:wAfter w:w="11304" w:type="dxa"/>
          <w:trHeight w:val="633"/>
        </w:trPr>
        <w:tc>
          <w:tcPr>
            <w:tcW w:w="720" w:type="dxa"/>
          </w:tcPr>
          <w:p w14:paraId="64B243F2" w14:textId="77777777" w:rsidR="003D1B71" w:rsidRDefault="003D1B71" w:rsidP="0044134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E58191" w14:textId="77777777" w:rsidR="003D1B71" w:rsidRPr="00376291" w:rsidRDefault="003D1B71" w:rsidP="00441340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58456" wp14:editId="764298C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FCF6AD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9" w:type="dxa"/>
            <w:vAlign w:val="center"/>
          </w:tcPr>
          <w:p w14:paraId="70A86BAB" w14:textId="0C9CC9AE" w:rsidR="00DA35A8" w:rsidRPr="00441340" w:rsidRDefault="00441340" w:rsidP="00441340">
            <w:pPr>
              <w:pStyle w:val="Information"/>
              <w:spacing w:line="480" w:lineRule="auto"/>
            </w:pPr>
            <w:hyperlink r:id="rId18" w:history="1">
              <w:r w:rsidRPr="00B6624E">
                <w:rPr>
                  <w:rStyle w:val="Hyperlink"/>
                  <w:lang w:val="de-DE"/>
                </w:rPr>
                <w:t>Dea.lezhava@gmail.com</w:t>
              </w:r>
            </w:hyperlink>
            <w:r>
              <w:rPr>
                <w:lang w:val="de-DE"/>
              </w:rPr>
              <w:t xml:space="preserve"> </w:t>
            </w:r>
          </w:p>
        </w:tc>
        <w:tc>
          <w:tcPr>
            <w:tcW w:w="423" w:type="dxa"/>
            <w:vMerge/>
          </w:tcPr>
          <w:p w14:paraId="083770B7" w14:textId="77777777" w:rsidR="003D1B71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8" w:type="dxa"/>
            <w:vMerge/>
          </w:tcPr>
          <w:p w14:paraId="51EBDE0B" w14:textId="77777777" w:rsidR="003D1B71" w:rsidRDefault="003D1B71" w:rsidP="00441340">
            <w:pPr>
              <w:pStyle w:val="Heading1"/>
            </w:pPr>
          </w:p>
        </w:tc>
      </w:tr>
      <w:tr w:rsidR="003D1B71" w14:paraId="6E5A6414" w14:textId="77777777" w:rsidTr="00EA43F5">
        <w:trPr>
          <w:gridAfter w:val="2"/>
          <w:wAfter w:w="11304" w:type="dxa"/>
          <w:trHeight w:val="174"/>
        </w:trPr>
        <w:tc>
          <w:tcPr>
            <w:tcW w:w="720" w:type="dxa"/>
          </w:tcPr>
          <w:p w14:paraId="2D0378AF" w14:textId="77777777" w:rsidR="003D1B71" w:rsidRPr="00376291" w:rsidRDefault="003D1B71" w:rsidP="0044134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79399981" w14:textId="77777777" w:rsidR="003D1B71" w:rsidRPr="00376291" w:rsidRDefault="003D1B71" w:rsidP="0044134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1C2D217" w14:textId="77777777" w:rsidR="003D1B71" w:rsidRDefault="003D1B71" w:rsidP="0044134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8" w:type="dxa"/>
            <w:vMerge/>
          </w:tcPr>
          <w:p w14:paraId="1A02894F" w14:textId="77777777" w:rsidR="003D1B71" w:rsidRDefault="003D1B71" w:rsidP="00441340">
            <w:pPr>
              <w:pStyle w:val="Heading1"/>
            </w:pPr>
          </w:p>
        </w:tc>
      </w:tr>
      <w:tr w:rsidR="003D1B71" w14:paraId="7B98AD1A" w14:textId="77777777" w:rsidTr="00EA43F5">
        <w:trPr>
          <w:gridAfter w:val="2"/>
          <w:wAfter w:w="11304" w:type="dxa"/>
          <w:trHeight w:val="633"/>
        </w:trPr>
        <w:tc>
          <w:tcPr>
            <w:tcW w:w="720" w:type="dxa"/>
          </w:tcPr>
          <w:p w14:paraId="1CBE3EF1" w14:textId="77777777" w:rsidR="003D1B71" w:rsidRDefault="003D1B71" w:rsidP="0044134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98157C7" w14:textId="77777777" w:rsidR="003D1B71" w:rsidRPr="00376291" w:rsidRDefault="003D1B71" w:rsidP="00441340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489" w:type="dxa"/>
            <w:vAlign w:val="center"/>
          </w:tcPr>
          <w:p w14:paraId="021137ED" w14:textId="77777777" w:rsidR="003D1B71" w:rsidRPr="00380FD1" w:rsidRDefault="003D1B71" w:rsidP="00441340">
            <w:pPr>
              <w:pStyle w:val="Information"/>
            </w:pPr>
          </w:p>
        </w:tc>
        <w:tc>
          <w:tcPr>
            <w:tcW w:w="423" w:type="dxa"/>
            <w:vMerge/>
          </w:tcPr>
          <w:p w14:paraId="699B2F46" w14:textId="77777777" w:rsidR="003D1B71" w:rsidRDefault="003D1B71" w:rsidP="00441340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7078" w:type="dxa"/>
            <w:vMerge/>
          </w:tcPr>
          <w:p w14:paraId="017188C5" w14:textId="77777777" w:rsidR="003D1B71" w:rsidRDefault="003D1B71" w:rsidP="00441340">
            <w:pPr>
              <w:pStyle w:val="Heading1"/>
            </w:pPr>
          </w:p>
        </w:tc>
      </w:tr>
      <w:tr w:rsidR="008F7D8F" w14:paraId="6A6E0B6D" w14:textId="77777777" w:rsidTr="00AD2228">
        <w:trPr>
          <w:trHeight w:val="5175"/>
        </w:trPr>
        <w:tc>
          <w:tcPr>
            <w:tcW w:w="720" w:type="dxa"/>
          </w:tcPr>
          <w:p w14:paraId="2B35BFD9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19" w:type="dxa"/>
            <w:gridSpan w:val="2"/>
          </w:tcPr>
          <w:p w14:paraId="480DC185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52C5F56A" w14:textId="77777777" w:rsidR="008F7D8F" w:rsidRDefault="008F7D8F" w:rsidP="00441340"/>
        </w:tc>
        <w:tc>
          <w:tcPr>
            <w:tcW w:w="7078" w:type="dxa"/>
            <w:vMerge/>
          </w:tcPr>
          <w:p w14:paraId="0F64C525" w14:textId="77777777" w:rsidR="008F7D8F" w:rsidRDefault="008F7D8F" w:rsidP="00441340"/>
        </w:tc>
        <w:tc>
          <w:tcPr>
            <w:tcW w:w="5652" w:type="dxa"/>
          </w:tcPr>
          <w:p w14:paraId="27EBC38E" w14:textId="77777777" w:rsidR="008F7D8F" w:rsidRPr="001A7306" w:rsidRDefault="008F7D8F" w:rsidP="00441340">
            <w:pPr>
              <w:pStyle w:val="OiaeaeiYiio2"/>
              <w:widowControl/>
              <w:spacing w:before="20" w:after="20"/>
              <w:rPr>
                <w:rFonts w:ascii="Sylfaen" w:hAnsi="Sylfaen"/>
                <w:i w:val="0"/>
                <w:sz w:val="20"/>
              </w:rPr>
            </w:pPr>
            <w:proofErr w:type="spellStart"/>
            <w:r w:rsidRPr="001A7306">
              <w:rPr>
                <w:rFonts w:ascii="Sylfaen" w:hAnsi="Sylfaen" w:cs="Arial"/>
                <w:i w:val="0"/>
                <w:sz w:val="20"/>
              </w:rPr>
              <w:t>დაწესებულების</w:t>
            </w:r>
            <w:proofErr w:type="spellEnd"/>
            <w:r w:rsidRPr="001A7306">
              <w:rPr>
                <w:rFonts w:ascii="Sylfaen" w:hAnsi="Sylfaen"/>
                <w:i w:val="0"/>
                <w:sz w:val="20"/>
              </w:rPr>
              <w:t xml:space="preserve"> </w:t>
            </w:r>
            <w:r>
              <w:rPr>
                <w:rFonts w:ascii="Sylfaen" w:hAnsi="Sylfaen"/>
                <w:i w:val="0"/>
                <w:sz w:val="20"/>
                <w:lang w:val="ka-GE"/>
              </w:rPr>
              <w:t>ს</w:t>
            </w:r>
            <w:proofErr w:type="spellStart"/>
            <w:r w:rsidRPr="001A7306">
              <w:rPr>
                <w:rFonts w:ascii="Sylfaen" w:hAnsi="Sylfaen" w:cs="Arial"/>
                <w:i w:val="0"/>
                <w:sz w:val="20"/>
              </w:rPr>
              <w:t>ახელწოდება</w:t>
            </w:r>
            <w:proofErr w:type="spellEnd"/>
            <w:r>
              <w:rPr>
                <w:rFonts w:ascii="Sylfaen" w:hAnsi="Sylfaen" w:cs="Arial"/>
                <w:i w:val="0"/>
                <w:sz w:val="20"/>
                <w:lang w:val="ka-GE"/>
              </w:rPr>
              <w:t xml:space="preserve"> და მდებარეობა</w:t>
            </w:r>
            <w:r w:rsidRPr="001A7306">
              <w:rPr>
                <w:rFonts w:ascii="Sylfaen" w:hAnsi="Sylfaen"/>
                <w:i w:val="0"/>
                <w:sz w:val="20"/>
              </w:rPr>
              <w:t xml:space="preserve"> </w:t>
            </w:r>
          </w:p>
        </w:tc>
        <w:tc>
          <w:tcPr>
            <w:tcW w:w="5652" w:type="dxa"/>
            <w:vAlign w:val="center"/>
          </w:tcPr>
          <w:p w14:paraId="1AB9F162" w14:textId="77777777" w:rsidR="008F7D8F" w:rsidRPr="00E33A7E" w:rsidRDefault="008F7D8F" w:rsidP="00441340">
            <w:pPr>
              <w:pStyle w:val="OiaeaeiYiio2"/>
              <w:widowControl/>
              <w:spacing w:before="20" w:after="20"/>
              <w:jc w:val="left"/>
              <w:rPr>
                <w:rFonts w:ascii="Sylfaen" w:hAnsi="Sylfaen"/>
                <w:b/>
                <w:i w:val="0"/>
                <w:sz w:val="20"/>
                <w:lang w:val="ka-GE"/>
              </w:rPr>
            </w:pPr>
          </w:p>
        </w:tc>
      </w:tr>
      <w:tr w:rsidR="008F7D8F" w14:paraId="67BED37F" w14:textId="77777777" w:rsidTr="00EA43F5">
        <w:trPr>
          <w:trHeight w:val="1984"/>
        </w:trPr>
        <w:tc>
          <w:tcPr>
            <w:tcW w:w="720" w:type="dxa"/>
          </w:tcPr>
          <w:p w14:paraId="1AB931BC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19" w:type="dxa"/>
            <w:gridSpan w:val="2"/>
          </w:tcPr>
          <w:p w14:paraId="4DB5CAAB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522CE600" w14:textId="77777777" w:rsidR="008F7D8F" w:rsidRDefault="008F7D8F" w:rsidP="00441340"/>
        </w:tc>
        <w:tc>
          <w:tcPr>
            <w:tcW w:w="7078" w:type="dxa"/>
          </w:tcPr>
          <w:p w14:paraId="1F806CB6" w14:textId="77777777" w:rsidR="000E6A7A" w:rsidRDefault="000E6A7A" w:rsidP="00441340">
            <w:pPr>
              <w:rPr>
                <w:rFonts w:ascii="Sylfaen" w:hAnsi="Sylfaen" w:cs="Calibri"/>
                <w:b/>
                <w:bCs/>
                <w:color w:val="0072C7"/>
                <w:sz w:val="24"/>
                <w:szCs w:val="20"/>
                <w:u w:val="single"/>
                <w:lang w:val="ka-GE"/>
              </w:rPr>
            </w:pPr>
          </w:p>
          <w:p w14:paraId="1CD74C60" w14:textId="77777777" w:rsidR="008F7D8F" w:rsidRDefault="008F7D8F" w:rsidP="00441340">
            <w:r w:rsidRPr="008F7D8F">
              <w:rPr>
                <w:rFonts w:ascii="Sylfaen" w:hAnsi="Sylfaen" w:cs="Calibri"/>
                <w:b/>
                <w:bCs/>
                <w:color w:val="0072C7"/>
                <w:sz w:val="24"/>
                <w:szCs w:val="20"/>
                <w:u w:val="single"/>
                <w:lang w:val="ka-GE"/>
              </w:rPr>
              <w:t>სხვა უნარ-ჩვევები და დამატებითი ინფორმაცია</w:t>
            </w:r>
          </w:p>
          <w:p w14:paraId="0A99B294" w14:textId="77777777" w:rsidR="008F7D8F" w:rsidRDefault="008F7D8F" w:rsidP="00441340"/>
          <w:tbl>
            <w:tblPr>
              <w:tblStyle w:val="TableGrid"/>
              <w:tblW w:w="5130" w:type="dxa"/>
              <w:tblLayout w:type="fixed"/>
              <w:tblLook w:val="04A0" w:firstRow="1" w:lastRow="0" w:firstColumn="1" w:lastColumn="0" w:noHBand="0" w:noVBand="1"/>
            </w:tblPr>
            <w:tblGrid>
              <w:gridCol w:w="5130"/>
            </w:tblGrid>
            <w:tr w:rsidR="008F7D8F" w14:paraId="3F274536" w14:textId="77777777" w:rsidTr="00306966">
              <w:trPr>
                <w:trHeight w:val="1615"/>
              </w:trPr>
              <w:tc>
                <w:tcPr>
                  <w:tcW w:w="5130" w:type="dxa"/>
                </w:tcPr>
                <w:p w14:paraId="456497FB" w14:textId="77777777" w:rsidR="008F7D8F" w:rsidRPr="00EF1072" w:rsidRDefault="00306966" w:rsidP="00441340">
                  <w:pPr>
                    <w:framePr w:hSpace="180" w:wrap="around" w:hAnchor="page" w:x="1" w:y="-495"/>
                    <w:jc w:val="both"/>
                    <w:rPr>
                      <w:rFonts w:ascii="Sylfaen" w:hAnsi="Sylfaen"/>
                      <w:lang w:val="ka-GE"/>
                    </w:rPr>
                  </w:pPr>
                  <w:r>
                    <w:rPr>
                      <w:rFonts w:ascii="Sylfaen" w:hAnsi="Sylfaen"/>
                      <w:lang w:val="ka-GE"/>
                    </w:rPr>
                    <w:t xml:space="preserve">პასუხისმგებლობიანი, შრომისმოყვარე, რთული </w:t>
                  </w:r>
                  <w:r w:rsidR="00EF1072">
                    <w:rPr>
                      <w:rFonts w:ascii="Sylfaen" w:hAnsi="Sylfaen"/>
                      <w:lang w:val="ka-GE"/>
                    </w:rPr>
                    <w:t>შემთ</w:t>
                  </w:r>
                  <w:r>
                    <w:rPr>
                      <w:rFonts w:ascii="Sylfaen" w:hAnsi="Sylfaen"/>
                    </w:rPr>
                    <w:t>ხ</w:t>
                  </w:r>
                  <w:r w:rsidR="00EF1072">
                    <w:rPr>
                      <w:rFonts w:ascii="Sylfaen" w:hAnsi="Sylfaen"/>
                      <w:lang w:val="ka-GE"/>
                    </w:rPr>
                    <w:t>ვე</w:t>
                  </w:r>
                  <w:r>
                    <w:rPr>
                      <w:rFonts w:ascii="Sylfaen" w:hAnsi="Sylfaen"/>
                      <w:lang w:val="ka-GE"/>
                    </w:rPr>
                    <w:t xml:space="preserve">ვებიდან გამოსავლის სწრაფად პოვნის უნარი, </w:t>
                  </w:r>
                  <w:r w:rsidR="00EF1072">
                    <w:rPr>
                      <w:rFonts w:ascii="Sylfaen" w:hAnsi="Sylfaen"/>
                      <w:lang w:val="ka-GE"/>
                    </w:rPr>
                    <w:t>სტ</w:t>
                  </w:r>
                  <w:r>
                    <w:rPr>
                      <w:rFonts w:ascii="Sylfaen" w:hAnsi="Sylfaen"/>
                      <w:lang w:val="ka-GE"/>
                    </w:rPr>
                    <w:t xml:space="preserve">რესულ სიტუაციაში მუშაობის უნარი, </w:t>
                  </w:r>
                  <w:r w:rsidR="00EF1072">
                    <w:rPr>
                      <w:rFonts w:ascii="Sylfaen" w:hAnsi="Sylfaen"/>
                      <w:lang w:val="ka-GE"/>
                    </w:rPr>
                    <w:t xml:space="preserve">კომპანიის </w:t>
                  </w:r>
                  <w:r>
                    <w:rPr>
                      <w:rFonts w:ascii="Sylfaen" w:hAnsi="Sylfaen"/>
                      <w:lang w:val="ka-GE"/>
                    </w:rPr>
                    <w:t>მიზნებზე და ინტერესებზე ორიენტირებული, კომუნიკაბელური.</w:t>
                  </w:r>
                </w:p>
              </w:tc>
            </w:tr>
          </w:tbl>
          <w:p w14:paraId="6096F7F7" w14:textId="77777777" w:rsidR="008F7D8F" w:rsidRPr="000E6A7A" w:rsidRDefault="008F7D8F" w:rsidP="00441340"/>
        </w:tc>
        <w:tc>
          <w:tcPr>
            <w:tcW w:w="5652" w:type="dxa"/>
          </w:tcPr>
          <w:p w14:paraId="1AB3A649" w14:textId="77777777" w:rsidR="008F7D8F" w:rsidRDefault="008F7D8F" w:rsidP="00441340">
            <w:pPr>
              <w:pStyle w:val="OiaeaeiYiio2"/>
              <w:widowControl/>
              <w:spacing w:before="20" w:after="20"/>
              <w:ind w:left="7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Sylfaen" w:hAnsi="Sylfaen"/>
                <w:i w:val="0"/>
                <w:sz w:val="20"/>
                <w:lang w:val="ka-GE"/>
              </w:rPr>
              <w:t>დიპლომის ნომერი</w:t>
            </w:r>
          </w:p>
        </w:tc>
        <w:tc>
          <w:tcPr>
            <w:tcW w:w="5652" w:type="dxa"/>
            <w:vAlign w:val="center"/>
          </w:tcPr>
          <w:p w14:paraId="78FEF30B" w14:textId="77777777" w:rsidR="008F7D8F" w:rsidRPr="00E33A7E" w:rsidRDefault="008F7D8F" w:rsidP="00441340">
            <w:pPr>
              <w:pStyle w:val="OiaeaeiYiio2"/>
              <w:widowControl/>
              <w:spacing w:before="20" w:after="20"/>
              <w:jc w:val="left"/>
              <w:rPr>
                <w:rFonts w:ascii="Sylfaen" w:hAnsi="Sylfaen"/>
                <w:b/>
                <w:i w:val="0"/>
                <w:sz w:val="20"/>
                <w:lang w:val="ka-GE"/>
              </w:rPr>
            </w:pPr>
          </w:p>
        </w:tc>
      </w:tr>
      <w:tr w:rsidR="008F7D8F" w14:paraId="7FABC73D" w14:textId="77777777" w:rsidTr="00EA43F5">
        <w:trPr>
          <w:trHeight w:val="2448"/>
        </w:trPr>
        <w:tc>
          <w:tcPr>
            <w:tcW w:w="720" w:type="dxa"/>
          </w:tcPr>
          <w:p w14:paraId="1EC49B8F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19" w:type="dxa"/>
            <w:gridSpan w:val="2"/>
          </w:tcPr>
          <w:p w14:paraId="7790906B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0001400D" w14:textId="77777777" w:rsidR="008F7D8F" w:rsidRDefault="008F7D8F" w:rsidP="00441340"/>
        </w:tc>
        <w:tc>
          <w:tcPr>
            <w:tcW w:w="7078" w:type="dxa"/>
          </w:tcPr>
          <w:p w14:paraId="62BC3DF2" w14:textId="77777777" w:rsidR="008F7D8F" w:rsidRDefault="008F7D8F" w:rsidP="00441340"/>
          <w:p w14:paraId="49B249D6" w14:textId="77777777" w:rsidR="005132AA" w:rsidRDefault="005132AA" w:rsidP="00441340"/>
          <w:p w14:paraId="57C77154" w14:textId="7A1A96F8" w:rsidR="005132AA" w:rsidRDefault="005132AA" w:rsidP="005132AA">
            <w:r>
              <w:rPr>
                <w:rFonts w:ascii="Sylfaen" w:hAnsi="Sylfaen" w:cs="Calibri"/>
                <w:b/>
                <w:bCs/>
                <w:color w:val="0072C7"/>
                <w:sz w:val="24"/>
                <w:szCs w:val="20"/>
                <w:u w:val="single"/>
                <w:lang w:val="ka-GE"/>
              </w:rPr>
              <w:t xml:space="preserve">ხელმოწერა და თარიღი </w:t>
            </w:r>
          </w:p>
          <w:p w14:paraId="5DF0C69A" w14:textId="77777777" w:rsidR="005132AA" w:rsidRDefault="005132AA" w:rsidP="00441340"/>
          <w:p w14:paraId="0CEFA50E" w14:textId="77777777" w:rsidR="005132AA" w:rsidRDefault="005132AA" w:rsidP="00441340"/>
          <w:p w14:paraId="24B6B922" w14:textId="77777777" w:rsidR="005132AA" w:rsidRDefault="005132AA" w:rsidP="00441340">
            <w:pPr>
              <w:rPr>
                <w:i/>
                <w:iCs/>
                <w:lang w:val="ka-GE"/>
              </w:rPr>
            </w:pPr>
            <w:r w:rsidRPr="005132AA">
              <w:rPr>
                <w:i/>
                <w:iCs/>
                <w:lang w:val="ka-GE"/>
              </w:rPr>
              <w:t>მ.ლეჟავა</w:t>
            </w:r>
          </w:p>
          <w:p w14:paraId="5625AAE3" w14:textId="77777777" w:rsidR="005132AA" w:rsidRDefault="005132AA" w:rsidP="00441340">
            <w:pPr>
              <w:rPr>
                <w:i/>
                <w:iCs/>
                <w:lang w:val="ka-GE"/>
              </w:rPr>
            </w:pPr>
          </w:p>
          <w:p w14:paraId="4B02EAD8" w14:textId="33FA1EF6" w:rsidR="005132AA" w:rsidRPr="005132AA" w:rsidRDefault="005132AA" w:rsidP="0044134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31.01.2023</w:t>
            </w:r>
          </w:p>
        </w:tc>
        <w:tc>
          <w:tcPr>
            <w:tcW w:w="5652" w:type="dxa"/>
          </w:tcPr>
          <w:p w14:paraId="49F83C2F" w14:textId="77777777" w:rsidR="008F7D8F" w:rsidRDefault="008F7D8F" w:rsidP="0044134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1A7306">
              <w:rPr>
                <w:rFonts w:ascii="Sylfaen" w:hAnsi="Sylfaen"/>
                <w:i w:val="0"/>
                <w:sz w:val="20"/>
                <w:lang w:val="ka-GE"/>
              </w:rPr>
              <w:t>დიპლომის</w:t>
            </w:r>
            <w:r>
              <w:rPr>
                <w:rFonts w:ascii="Sylfaen" w:hAnsi="Sylfaen"/>
                <w:b/>
                <w:i w:val="0"/>
                <w:sz w:val="20"/>
                <w:lang w:val="ka-GE"/>
              </w:rPr>
              <w:t xml:space="preserve"> </w:t>
            </w:r>
            <w:r w:rsidRPr="001A7306">
              <w:rPr>
                <w:rFonts w:ascii="Sylfaen" w:hAnsi="Sylfaen"/>
                <w:i w:val="0"/>
                <w:sz w:val="20"/>
                <w:lang w:val="ka-GE"/>
              </w:rPr>
              <w:t>გაცემის</w:t>
            </w:r>
            <w:r>
              <w:rPr>
                <w:rFonts w:ascii="Sylfaen" w:hAnsi="Sylfaen"/>
                <w:b/>
                <w:i w:val="0"/>
                <w:sz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i w:val="0"/>
                <w:sz w:val="20"/>
                <w:lang w:val="ka-GE"/>
              </w:rPr>
              <w:t>თარიღი</w:t>
            </w:r>
          </w:p>
        </w:tc>
        <w:tc>
          <w:tcPr>
            <w:tcW w:w="5652" w:type="dxa"/>
            <w:vAlign w:val="center"/>
          </w:tcPr>
          <w:p w14:paraId="5329A500" w14:textId="77777777" w:rsidR="008F7D8F" w:rsidRPr="00E33A7E" w:rsidRDefault="008F7D8F" w:rsidP="00441340">
            <w:pPr>
              <w:pStyle w:val="OiaeaeiYiio2"/>
              <w:widowControl/>
              <w:spacing w:before="20" w:after="20"/>
              <w:jc w:val="left"/>
              <w:rPr>
                <w:rFonts w:ascii="Sylfaen" w:hAnsi="Sylfaen"/>
                <w:b/>
                <w:i w:val="0"/>
                <w:sz w:val="20"/>
                <w:lang w:val="ka-GE"/>
              </w:rPr>
            </w:pPr>
          </w:p>
        </w:tc>
      </w:tr>
      <w:tr w:rsidR="008F7D8F" w14:paraId="359D1AEB" w14:textId="77777777" w:rsidTr="00EA43F5">
        <w:trPr>
          <w:trHeight w:val="2448"/>
        </w:trPr>
        <w:tc>
          <w:tcPr>
            <w:tcW w:w="720" w:type="dxa"/>
          </w:tcPr>
          <w:p w14:paraId="7C0771FB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19" w:type="dxa"/>
            <w:gridSpan w:val="2"/>
          </w:tcPr>
          <w:p w14:paraId="44ACB015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2FEBDFE2" w14:textId="77777777" w:rsidR="008F7D8F" w:rsidRDefault="008F7D8F" w:rsidP="00441340"/>
        </w:tc>
        <w:tc>
          <w:tcPr>
            <w:tcW w:w="7078" w:type="dxa"/>
          </w:tcPr>
          <w:p w14:paraId="06F8BB2B" w14:textId="77777777" w:rsidR="008F7D8F" w:rsidRDefault="008F7D8F" w:rsidP="00441340"/>
        </w:tc>
        <w:tc>
          <w:tcPr>
            <w:tcW w:w="5652" w:type="dxa"/>
          </w:tcPr>
          <w:p w14:paraId="0F3120D7" w14:textId="77777777" w:rsidR="008F7D8F" w:rsidRDefault="008F7D8F" w:rsidP="0044134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Sylfaen" w:hAnsi="Sylfaen" w:cs="Sylfaen"/>
                <w:i w:val="0"/>
                <w:sz w:val="20"/>
                <w:lang w:val="ka-GE"/>
              </w:rPr>
              <w:t xml:space="preserve">ფაკულტეტი/სპეციალობა/ </w:t>
            </w:r>
          </w:p>
        </w:tc>
        <w:tc>
          <w:tcPr>
            <w:tcW w:w="5652" w:type="dxa"/>
            <w:vAlign w:val="center"/>
          </w:tcPr>
          <w:p w14:paraId="6AC57EC4" w14:textId="77777777" w:rsidR="008F7D8F" w:rsidRPr="00E33A7E" w:rsidRDefault="008F7D8F" w:rsidP="0044134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</w:p>
        </w:tc>
      </w:tr>
    </w:tbl>
    <w:p w14:paraId="23084214" w14:textId="5E3B2FD3" w:rsidR="002607B3" w:rsidRDefault="002607B3">
      <w:r>
        <w:br w:type="page"/>
      </w:r>
    </w:p>
    <w:tbl>
      <w:tblPr>
        <w:tblpPr w:leftFromText="180" w:rightFromText="180" w:horzAnchor="page" w:tblpX="1" w:tblpY="-495"/>
        <w:tblW w:w="2264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3119"/>
        <w:gridCol w:w="423"/>
        <w:gridCol w:w="7078"/>
        <w:gridCol w:w="5652"/>
        <w:gridCol w:w="5652"/>
      </w:tblGrid>
      <w:tr w:rsidR="008F7D8F" w14:paraId="08E185DC" w14:textId="77777777" w:rsidTr="00EA43F5">
        <w:trPr>
          <w:trHeight w:val="2448"/>
        </w:trPr>
        <w:tc>
          <w:tcPr>
            <w:tcW w:w="720" w:type="dxa"/>
          </w:tcPr>
          <w:p w14:paraId="671E6AA2" w14:textId="3FDD3E36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19" w:type="dxa"/>
          </w:tcPr>
          <w:p w14:paraId="14EDAAB6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CBAC422" w14:textId="77777777" w:rsidR="008F7D8F" w:rsidRDefault="008F7D8F" w:rsidP="00441340"/>
        </w:tc>
        <w:tc>
          <w:tcPr>
            <w:tcW w:w="7078" w:type="dxa"/>
          </w:tcPr>
          <w:p w14:paraId="24033926" w14:textId="77777777" w:rsidR="008F7D8F" w:rsidRDefault="008F7D8F" w:rsidP="00441340"/>
        </w:tc>
        <w:tc>
          <w:tcPr>
            <w:tcW w:w="5652" w:type="dxa"/>
          </w:tcPr>
          <w:p w14:paraId="2AB436C1" w14:textId="77777777" w:rsidR="008F7D8F" w:rsidRDefault="008F7D8F" w:rsidP="00441340">
            <w:pPr>
              <w:pStyle w:val="OiaeaeiYiio2"/>
              <w:widowControl/>
              <w:spacing w:before="20" w:after="20"/>
              <w:ind w:left="7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Sylfaen" w:hAnsi="Sylfaen"/>
                <w:i w:val="0"/>
                <w:sz w:val="20"/>
                <w:lang w:val="ka-GE"/>
              </w:rPr>
              <w:t>სწავლების საფეხური</w:t>
            </w:r>
          </w:p>
        </w:tc>
        <w:tc>
          <w:tcPr>
            <w:tcW w:w="5652" w:type="dxa"/>
            <w:vAlign w:val="center"/>
          </w:tcPr>
          <w:p w14:paraId="5EA55CAF" w14:textId="77777777" w:rsidR="008F7D8F" w:rsidRPr="00E33A7E" w:rsidRDefault="008F7D8F" w:rsidP="00441340">
            <w:pPr>
              <w:pStyle w:val="OiaeaeiYiio2"/>
              <w:widowControl/>
              <w:spacing w:before="20" w:after="20"/>
              <w:jc w:val="left"/>
              <w:rPr>
                <w:rFonts w:ascii="Sylfaen" w:hAnsi="Sylfaen"/>
                <w:b/>
                <w:i w:val="0"/>
                <w:sz w:val="20"/>
                <w:lang w:val="ka-GE"/>
              </w:rPr>
            </w:pPr>
          </w:p>
        </w:tc>
      </w:tr>
      <w:tr w:rsidR="008F7D8F" w14:paraId="25AE3771" w14:textId="77777777" w:rsidTr="00EA43F5">
        <w:trPr>
          <w:trHeight w:val="2448"/>
        </w:trPr>
        <w:tc>
          <w:tcPr>
            <w:tcW w:w="720" w:type="dxa"/>
          </w:tcPr>
          <w:p w14:paraId="4ED90C0F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19" w:type="dxa"/>
          </w:tcPr>
          <w:p w14:paraId="77B06BB2" w14:textId="77777777" w:rsidR="008F7D8F" w:rsidRPr="0056708E" w:rsidRDefault="008F7D8F" w:rsidP="0044134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46207A1C" w14:textId="77777777" w:rsidR="008F7D8F" w:rsidRDefault="008F7D8F" w:rsidP="00441340"/>
        </w:tc>
        <w:tc>
          <w:tcPr>
            <w:tcW w:w="7078" w:type="dxa"/>
          </w:tcPr>
          <w:p w14:paraId="66F9541E" w14:textId="77777777" w:rsidR="008F7D8F" w:rsidRDefault="008F7D8F" w:rsidP="00441340"/>
        </w:tc>
        <w:tc>
          <w:tcPr>
            <w:tcW w:w="5652" w:type="dxa"/>
          </w:tcPr>
          <w:p w14:paraId="061CFBD6" w14:textId="77777777" w:rsidR="008F7D8F" w:rsidRPr="00CE3D52" w:rsidRDefault="008F7D8F" w:rsidP="00441340">
            <w:pPr>
              <w:pStyle w:val="OiaeaeiYiio2"/>
              <w:widowControl/>
              <w:spacing w:before="20" w:after="20"/>
              <w:rPr>
                <w:rFonts w:ascii="Sylfaen" w:hAnsi="Sylfaen" w:cs="Sylfaen"/>
                <w:i w:val="0"/>
                <w:sz w:val="20"/>
                <w:lang w:val="ka-GE"/>
              </w:rPr>
            </w:pPr>
            <w:r>
              <w:rPr>
                <w:rFonts w:ascii="Sylfaen" w:hAnsi="Sylfaen"/>
                <w:i w:val="0"/>
                <w:sz w:val="20"/>
                <w:lang w:val="ka-GE"/>
              </w:rPr>
              <w:t xml:space="preserve">მინიჭებული </w:t>
            </w:r>
            <w:r>
              <w:rPr>
                <w:rFonts w:ascii="Sylfaen" w:hAnsi="Sylfaen" w:cs="Sylfaen"/>
                <w:i w:val="0"/>
                <w:sz w:val="20"/>
                <w:lang w:val="ka-GE"/>
              </w:rPr>
              <w:t>კვალიფიკაცია</w:t>
            </w:r>
          </w:p>
        </w:tc>
        <w:tc>
          <w:tcPr>
            <w:tcW w:w="5652" w:type="dxa"/>
            <w:vAlign w:val="center"/>
          </w:tcPr>
          <w:p w14:paraId="20F5FAAA" w14:textId="77777777" w:rsidR="008F7D8F" w:rsidRDefault="008F7D8F" w:rsidP="00441340">
            <w:pPr>
              <w:pStyle w:val="OiaeaeiYiio2"/>
              <w:widowControl/>
              <w:spacing w:before="20" w:after="20"/>
              <w:jc w:val="left"/>
              <w:rPr>
                <w:rFonts w:ascii="Sylfaen" w:hAnsi="Sylfaen"/>
                <w:b/>
                <w:i w:val="0"/>
                <w:sz w:val="20"/>
                <w:lang w:val="ka-GE"/>
              </w:rPr>
            </w:pPr>
          </w:p>
          <w:p w14:paraId="179E0EE5" w14:textId="77777777" w:rsidR="008F7D8F" w:rsidRPr="00E33A7E" w:rsidRDefault="008F7D8F" w:rsidP="00441340">
            <w:pPr>
              <w:pStyle w:val="OiaeaeiYiio2"/>
              <w:widowControl/>
              <w:spacing w:before="20" w:after="20"/>
              <w:jc w:val="left"/>
              <w:rPr>
                <w:rFonts w:ascii="Sylfaen" w:hAnsi="Sylfaen"/>
                <w:b/>
                <w:i w:val="0"/>
                <w:sz w:val="20"/>
                <w:lang w:val="ka-GE"/>
              </w:rPr>
            </w:pPr>
          </w:p>
        </w:tc>
      </w:tr>
    </w:tbl>
    <w:p w14:paraId="2791B222" w14:textId="77777777" w:rsidR="007F5B63" w:rsidRPr="00CE1E3D" w:rsidRDefault="007F5B63" w:rsidP="006D79A8">
      <w:pPr>
        <w:pStyle w:val="BodyText"/>
      </w:pPr>
    </w:p>
    <w:sectPr w:rsidR="007F5B63" w:rsidRPr="00CE1E3D" w:rsidSect="00B963D7">
      <w:headerReference w:type="default" r:id="rId19"/>
      <w:type w:val="continuous"/>
      <w:pgSz w:w="12240" w:h="15840" w:code="1"/>
      <w:pgMar w:top="1135" w:right="1138" w:bottom="1138" w:left="1138" w:header="567" w:footer="17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4E02A" w14:textId="77777777" w:rsidR="00124FE9" w:rsidRDefault="00124FE9" w:rsidP="00590471">
      <w:r>
        <w:separator/>
      </w:r>
    </w:p>
  </w:endnote>
  <w:endnote w:type="continuationSeparator" w:id="0">
    <w:p w14:paraId="16928259" w14:textId="77777777" w:rsidR="00124FE9" w:rsidRDefault="00124FE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tNusx">
    <w:altName w:val="Times New Roman"/>
    <w:charset w:val="00"/>
    <w:family w:val="auto"/>
    <w:pitch w:val="variable"/>
    <w:sig w:usb0="00000001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58FA7" w14:textId="77777777" w:rsidR="00124FE9" w:rsidRDefault="00124FE9" w:rsidP="00590471">
      <w:r>
        <w:separator/>
      </w:r>
    </w:p>
  </w:footnote>
  <w:footnote w:type="continuationSeparator" w:id="0">
    <w:p w14:paraId="301AFC2D" w14:textId="77777777" w:rsidR="00124FE9" w:rsidRDefault="00124FE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273C4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E293DBE" wp14:editId="1F32744C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BFC74A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150"/>
        </w:tabs>
        <w:ind w:left="15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72DCF"/>
    <w:multiLevelType w:val="hybridMultilevel"/>
    <w:tmpl w:val="39443908"/>
    <w:lvl w:ilvl="0" w:tplc="0419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427429E8"/>
    <w:multiLevelType w:val="hybridMultilevel"/>
    <w:tmpl w:val="AC6E73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174F47"/>
    <w:multiLevelType w:val="hybridMultilevel"/>
    <w:tmpl w:val="CF906FFA"/>
    <w:lvl w:ilvl="0" w:tplc="A688465E">
      <w:start w:val="2016"/>
      <w:numFmt w:val="bullet"/>
      <w:lvlText w:val="-"/>
      <w:lvlJc w:val="left"/>
      <w:pPr>
        <w:ind w:left="57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" w15:restartNumberingAfterBreak="0">
    <w:nsid w:val="69DE3C4F"/>
    <w:multiLevelType w:val="hybridMultilevel"/>
    <w:tmpl w:val="D8B080E4"/>
    <w:lvl w:ilvl="0" w:tplc="1CCE7F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141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8E1"/>
    <w:rsid w:val="00035C66"/>
    <w:rsid w:val="00060042"/>
    <w:rsid w:val="00067651"/>
    <w:rsid w:val="0008685D"/>
    <w:rsid w:val="00090860"/>
    <w:rsid w:val="000B3454"/>
    <w:rsid w:val="000E6A7A"/>
    <w:rsid w:val="00112FD7"/>
    <w:rsid w:val="00124FE9"/>
    <w:rsid w:val="00150ABD"/>
    <w:rsid w:val="001946FC"/>
    <w:rsid w:val="00222466"/>
    <w:rsid w:val="0024753C"/>
    <w:rsid w:val="002607B3"/>
    <w:rsid w:val="00276026"/>
    <w:rsid w:val="00295E3E"/>
    <w:rsid w:val="002B4549"/>
    <w:rsid w:val="0030696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41340"/>
    <w:rsid w:val="004634FF"/>
    <w:rsid w:val="004868FD"/>
    <w:rsid w:val="004E158A"/>
    <w:rsid w:val="005132AA"/>
    <w:rsid w:val="00565C77"/>
    <w:rsid w:val="0056708E"/>
    <w:rsid w:val="005801E5"/>
    <w:rsid w:val="00590471"/>
    <w:rsid w:val="005D01FA"/>
    <w:rsid w:val="0061263B"/>
    <w:rsid w:val="00653E17"/>
    <w:rsid w:val="006A08E8"/>
    <w:rsid w:val="006D79A8"/>
    <w:rsid w:val="0072353B"/>
    <w:rsid w:val="007575B6"/>
    <w:rsid w:val="00761372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5258"/>
    <w:rsid w:val="008F7D8F"/>
    <w:rsid w:val="00912175"/>
    <w:rsid w:val="00912DC8"/>
    <w:rsid w:val="009475DC"/>
    <w:rsid w:val="00963C08"/>
    <w:rsid w:val="00967B93"/>
    <w:rsid w:val="009D090F"/>
    <w:rsid w:val="00A17177"/>
    <w:rsid w:val="00A31464"/>
    <w:rsid w:val="00A31B16"/>
    <w:rsid w:val="00A33613"/>
    <w:rsid w:val="00A47A8D"/>
    <w:rsid w:val="00A72DF3"/>
    <w:rsid w:val="00AB1497"/>
    <w:rsid w:val="00AC4444"/>
    <w:rsid w:val="00AC4619"/>
    <w:rsid w:val="00AC6C7E"/>
    <w:rsid w:val="00AD2228"/>
    <w:rsid w:val="00AF76F0"/>
    <w:rsid w:val="00B4158A"/>
    <w:rsid w:val="00B62FBB"/>
    <w:rsid w:val="00B6466C"/>
    <w:rsid w:val="00B963D7"/>
    <w:rsid w:val="00BB1B5D"/>
    <w:rsid w:val="00BB7A4C"/>
    <w:rsid w:val="00BC22C7"/>
    <w:rsid w:val="00BD195A"/>
    <w:rsid w:val="00BE144B"/>
    <w:rsid w:val="00BE18E1"/>
    <w:rsid w:val="00C07240"/>
    <w:rsid w:val="00C14078"/>
    <w:rsid w:val="00C6421B"/>
    <w:rsid w:val="00CC0A11"/>
    <w:rsid w:val="00CD383D"/>
    <w:rsid w:val="00CE04D2"/>
    <w:rsid w:val="00CE1E3D"/>
    <w:rsid w:val="00D053FA"/>
    <w:rsid w:val="00D367CF"/>
    <w:rsid w:val="00DA35A8"/>
    <w:rsid w:val="00DC3F0A"/>
    <w:rsid w:val="00E26AED"/>
    <w:rsid w:val="00E45B32"/>
    <w:rsid w:val="00E66BD2"/>
    <w:rsid w:val="00E73AB8"/>
    <w:rsid w:val="00E77188"/>
    <w:rsid w:val="00E90A60"/>
    <w:rsid w:val="00EA214F"/>
    <w:rsid w:val="00EA43F5"/>
    <w:rsid w:val="00ED47F7"/>
    <w:rsid w:val="00EE7E09"/>
    <w:rsid w:val="00EF1072"/>
    <w:rsid w:val="00F0223C"/>
    <w:rsid w:val="00F3235D"/>
    <w:rsid w:val="00F32393"/>
    <w:rsid w:val="00F878BD"/>
    <w:rsid w:val="00F879F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3052F6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DA35A8"/>
    <w:rPr>
      <w:color w:val="0563C1" w:themeColor="hyperlink"/>
      <w:u w:val="single"/>
    </w:rPr>
  </w:style>
  <w:style w:type="paragraph" w:customStyle="1" w:styleId="Aaoeeu">
    <w:name w:val="Aaoeeu"/>
    <w:rsid w:val="00F879F4"/>
    <w:pPr>
      <w:widowControl w:val="0"/>
    </w:pPr>
    <w:rPr>
      <w:rFonts w:ascii="Times New Roman" w:hAnsi="Times New Roman"/>
      <w:sz w:val="20"/>
      <w:szCs w:val="20"/>
    </w:rPr>
  </w:style>
  <w:style w:type="paragraph" w:customStyle="1" w:styleId="Aeeaoaeaa2">
    <w:name w:val="A?eeaoae?aa 2"/>
    <w:basedOn w:val="Aaoeeu"/>
    <w:next w:val="Aaoeeu"/>
    <w:rsid w:val="00F879F4"/>
    <w:pPr>
      <w:keepNext/>
      <w:jc w:val="right"/>
    </w:pPr>
    <w:rPr>
      <w:i/>
    </w:rPr>
  </w:style>
  <w:style w:type="paragraph" w:customStyle="1" w:styleId="Eaoaeaa">
    <w:name w:val="Eaoae?aa"/>
    <w:basedOn w:val="Aaoeeu"/>
    <w:rsid w:val="00F879F4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F879F4"/>
    <w:pPr>
      <w:jc w:val="right"/>
    </w:pPr>
    <w:rPr>
      <w:i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41340"/>
    <w:rPr>
      <w:color w:val="605E5C"/>
      <w:shd w:val="clear" w:color="auto" w:fill="E1DFDD"/>
    </w:rPr>
  </w:style>
  <w:style w:type="character" w:customStyle="1" w:styleId="A1">
    <w:name w:val="A1"/>
    <w:uiPriority w:val="99"/>
    <w:rsid w:val="00EA43F5"/>
    <w:rPr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Dea.lezhava@gmail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354727-2204-431C-A6DB-9D9672DCE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5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2019-09-06T17:02:00Z</dcterms:created>
  <dcterms:modified xsi:type="dcterms:W3CDTF">2023-01-30T20:57:00Z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